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310F3" w14:textId="16EC60A7" w:rsidR="00BA7515" w:rsidRPr="004C6903" w:rsidRDefault="005E011F" w:rsidP="008C24E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44AB4E" wp14:editId="1B2C54BA">
                <wp:simplePos x="0" y="0"/>
                <wp:positionH relativeFrom="margin">
                  <wp:align>left</wp:align>
                </wp:positionH>
                <wp:positionV relativeFrom="paragraph">
                  <wp:posOffset>312</wp:posOffset>
                </wp:positionV>
                <wp:extent cx="5492750" cy="1404620"/>
                <wp:effectExtent l="0" t="0" r="1270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8F1E4" w14:textId="0E134B33" w:rsidR="005E011F" w:rsidRDefault="00461CC0" w:rsidP="005E011F">
                            <w:pPr>
                              <w:pStyle w:val="Heading2"/>
                              <w:rPr>
                                <w:color w:val="AEAAAA" w:themeColor="background2" w:themeShade="BF"/>
                              </w:rPr>
                            </w:pPr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940338178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1547141051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796344072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226535474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481463569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796806385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80575058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895786492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946653531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1935932790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259575048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142354569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1211923363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1759050799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1514449487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342749158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1395275774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1561477735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353345573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1282036113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759945139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1753385893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1500194415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297064488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790888160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1567374554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892809690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928733386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313000202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2143218757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2125300229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75440452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1016573900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18314459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2046860754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1594704705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1123887393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1988424428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1248886396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2011744914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229971898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40210281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1449308993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1167783625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755126921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1422909438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1846438507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760574041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1647624635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197526563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123551775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251942739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1937790392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669329030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2094662679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771438719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1460804193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1753889919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1530945299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66157176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1419322152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sdt>
                              <w:sdtPr>
                                <w:rPr>
                                  <w:color w:val="AEAAAA" w:themeColor="background2" w:themeShade="BF"/>
                                </w:rPr>
                                <w:id w:val="-885410719"/>
                                <w:temporary/>
                                <w15:appearance w15:val="hidden"/>
                              </w:sdtPr>
                              <w:sdtEndPr/>
                              <w:sdtContent/>
                            </w:sdt>
                            <w:r w:rsidR="005E011F" w:rsidRPr="005E011F">
                              <w:rPr>
                                <w:color w:val="AEAAAA" w:themeColor="background2" w:themeShade="BF"/>
                              </w:rPr>
                              <w:t>[</w:t>
                            </w:r>
                            <w:r w:rsidR="005E011F" w:rsidRPr="00843CE0">
                              <w:rPr>
                                <w:color w:val="AEAAAA" w:themeColor="background2" w:themeShade="BF"/>
                              </w:rPr>
                              <w:t>Insert Name of country and Cluster</w:t>
                            </w:r>
                            <w:r w:rsidR="005E011F" w:rsidRPr="005E011F">
                              <w:rPr>
                                <w:color w:val="AEAAAA" w:themeColor="background2" w:themeShade="BF"/>
                              </w:rPr>
                              <w:t xml:space="preserve">] </w:t>
                            </w:r>
                          </w:p>
                          <w:p w14:paraId="3CEDD1F1" w14:textId="40548AED" w:rsidR="005E011F" w:rsidRPr="00A86DD6" w:rsidRDefault="005E011F" w:rsidP="005E011F">
                            <w:pPr>
                              <w:pStyle w:val="Heading2"/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</w:pPr>
                            <w:r w:rsidRPr="00A86DD6"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  <w:t>IM Transition Plan</w:t>
                            </w:r>
                            <w:r w:rsidR="00A86DD6" w:rsidRPr="00A86DD6">
                              <w:rPr>
                                <w:color w:val="AEAAAA" w:themeColor="background2" w:themeShade="BF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A86DD6" w:rsidRPr="00A86DD6">
                              <w:rPr>
                                <w:i/>
                                <w:iCs/>
                                <w:color w:val="AEAAAA" w:themeColor="background2" w:themeShade="BF"/>
                                <w:sz w:val="28"/>
                                <w:szCs w:val="28"/>
                              </w:rPr>
                              <w:t>Day Month 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44AB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32.5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" filled="f" stroked="f">
                <v:textbox style="mso-fit-shape-to-text:t" inset="0,0,0,0">
                  <w:txbxContent>
                    <w:p w14:paraId="74E8F1E4" w14:textId="0E134B33" w:rsidR="005E011F" w:rsidRDefault="00000000" w:rsidP="005E011F">
                      <w:pPr>
                        <w:pStyle w:val="Heading2"/>
                        <w:rPr>
                          <w:color w:val="AEAAAA" w:themeColor="background2" w:themeShade="BF"/>
                        </w:rPr>
                      </w:pPr>
                      <w:sdt>
                        <w:sdtPr>
                          <w:rPr>
                            <w:color w:val="AEAAAA" w:themeColor="background2" w:themeShade="BF"/>
                          </w:rPr>
                          <w:id w:val="940338178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1547141051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796344072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226535474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481463569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796806385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80575058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895786492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946653531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1935932790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259575048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142354569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1211923363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1759050799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1514449487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342749158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1395275774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1561477735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353345573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1282036113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759945139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1753385893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1500194415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297064488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790888160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1567374554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892809690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928733386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313000202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2143218757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2125300229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75440452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1016573900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18314459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2046860754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1594704705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1123887393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1988424428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1248886396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2011744914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229971898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40210281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1449308993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1167783625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755126921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1422909438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1846438507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760574041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1647624635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197526563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123551775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251942739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1937790392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669329030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2094662679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771438719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1460804193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1753889919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1530945299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66157176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1419322152"/>
                          <w:temporary/>
                          <w15:appearance w15:val="hidden"/>
                        </w:sdtPr>
                        <w:sdtContent/>
                      </w:sdt>
                      <w:sdt>
                        <w:sdtPr>
                          <w:rPr>
                            <w:color w:val="AEAAAA" w:themeColor="background2" w:themeShade="BF"/>
                          </w:rPr>
                          <w:id w:val="-885410719"/>
                          <w:temporary/>
                          <w15:appearance w15:val="hidden"/>
                        </w:sdtPr>
                        <w:sdtContent/>
                      </w:sdt>
                      <w:r w:rsidR="005E011F" w:rsidRPr="005E011F">
                        <w:rPr>
                          <w:color w:val="AEAAAA" w:themeColor="background2" w:themeShade="BF"/>
                        </w:rPr>
                        <w:t>[</w:t>
                      </w:r>
                      <w:r w:rsidR="005E011F" w:rsidRPr="00843CE0">
                        <w:rPr>
                          <w:color w:val="AEAAAA" w:themeColor="background2" w:themeShade="BF"/>
                        </w:rPr>
                        <w:t>Insert Name of country and Cluster</w:t>
                      </w:r>
                      <w:r w:rsidR="005E011F" w:rsidRPr="005E011F">
                        <w:rPr>
                          <w:color w:val="AEAAAA" w:themeColor="background2" w:themeShade="BF"/>
                        </w:rPr>
                        <w:t xml:space="preserve">] </w:t>
                      </w:r>
                    </w:p>
                    <w:p w14:paraId="3CEDD1F1" w14:textId="40548AED" w:rsidR="005E011F" w:rsidRPr="00A86DD6" w:rsidRDefault="005E011F" w:rsidP="005E011F">
                      <w:pPr>
                        <w:pStyle w:val="Heading2"/>
                        <w:rPr>
                          <w:color w:val="AEAAAA" w:themeColor="background2" w:themeShade="BF"/>
                          <w:sz w:val="28"/>
                          <w:szCs w:val="28"/>
                        </w:rPr>
                      </w:pPr>
                      <w:r w:rsidRPr="00A86DD6">
                        <w:rPr>
                          <w:color w:val="AEAAAA" w:themeColor="background2" w:themeShade="BF"/>
                          <w:sz w:val="28"/>
                          <w:szCs w:val="28"/>
                        </w:rPr>
                        <w:t>IM Transition Plan</w:t>
                      </w:r>
                      <w:r w:rsidR="00A86DD6" w:rsidRPr="00A86DD6">
                        <w:rPr>
                          <w:color w:val="AEAAAA" w:themeColor="background2" w:themeShade="BF"/>
                          <w:sz w:val="28"/>
                          <w:szCs w:val="28"/>
                        </w:rPr>
                        <w:t xml:space="preserve"> – </w:t>
                      </w:r>
                      <w:r w:rsidR="00A86DD6" w:rsidRPr="00A86DD6">
                        <w:rPr>
                          <w:i/>
                          <w:iCs/>
                          <w:color w:val="AEAAAA" w:themeColor="background2" w:themeShade="BF"/>
                          <w:sz w:val="28"/>
                          <w:szCs w:val="28"/>
                        </w:rPr>
                        <w:t>Day Month Year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10A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D40498" wp14:editId="5898B1CB">
                <wp:simplePos x="0" y="0"/>
                <wp:positionH relativeFrom="column">
                  <wp:posOffset>5958679</wp:posOffset>
                </wp:positionH>
                <wp:positionV relativeFrom="paragraph">
                  <wp:posOffset>0</wp:posOffset>
                </wp:positionV>
                <wp:extent cx="861695" cy="914400"/>
                <wp:effectExtent l="0" t="0" r="0" b="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169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64D0F" w14:textId="77777777" w:rsidR="00A86DD6" w:rsidRDefault="00A86DD6" w:rsidP="00A86DD6">
                            <w:pPr>
                              <w:pStyle w:val="ochaheaderdate"/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51366ABB" w14:textId="22FF7F60" w:rsidR="00BA7515" w:rsidRPr="00AB6AF4" w:rsidRDefault="00AB6AF4" w:rsidP="00A86DD6">
                            <w:pPr>
                              <w:pStyle w:val="ochaheaderdate"/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 w:rsidRPr="00AB6AF4">
                              <w:rPr>
                                <w:color w:val="AEAAAA" w:themeColor="background2" w:themeShade="BF"/>
                              </w:rPr>
                              <w:t>Insert cluster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40498" id="Text Box 5" o:spid="_x0000_s1027" type="#_x0000_t202" style="position:absolute;margin-left:469.2pt;margin-top:0;width:67.8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" filled="f" stroked="f" strokeweight=".5pt">
                <v:textbox>
                  <w:txbxContent>
                    <w:p w14:paraId="3EC64D0F" w14:textId="77777777" w:rsidR="00A86DD6" w:rsidRDefault="00A86DD6" w:rsidP="00A86DD6">
                      <w:pPr>
                        <w:pStyle w:val="ochaheaderdate"/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51366ABB" w14:textId="22FF7F60" w:rsidR="00BA7515" w:rsidRPr="00AB6AF4" w:rsidRDefault="00AB6AF4" w:rsidP="00A86DD6">
                      <w:pPr>
                        <w:pStyle w:val="ochaheaderdate"/>
                        <w:jc w:val="center"/>
                        <w:rPr>
                          <w:color w:val="AEAAAA" w:themeColor="background2" w:themeShade="BF"/>
                        </w:rPr>
                      </w:pPr>
                      <w:r w:rsidRPr="00AB6AF4">
                        <w:rPr>
                          <w:color w:val="AEAAAA" w:themeColor="background2" w:themeShade="BF"/>
                        </w:rPr>
                        <w:t>Insert cluster logo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A10A4">
        <w:rPr>
          <w:noProof/>
        </w:rPr>
        <mc:AlternateContent>
          <mc:Choice Requires="wps">
            <w:drawing>
              <wp:anchor distT="4294967290" distB="4294967290" distL="114300" distR="114300" simplePos="0" relativeHeight="251659264" behindDoc="0" locked="0" layoutInCell="1" allowOverlap="1" wp14:anchorId="5658BA2E" wp14:editId="315981F8">
                <wp:simplePos x="0" y="0"/>
                <wp:positionH relativeFrom="column">
                  <wp:posOffset>-1270</wp:posOffset>
                </wp:positionH>
                <wp:positionV relativeFrom="paragraph">
                  <wp:posOffset>988694</wp:posOffset>
                </wp:positionV>
                <wp:extent cx="6859905" cy="0"/>
                <wp:effectExtent l="0" t="0" r="0" b="0"/>
                <wp:wrapTopAndBottom/>
                <wp:docPr id="2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990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FE9EF" id="Straight Connector 28" o:spid="_x0000_s1026" style="position:absolute;z-index:251659264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.1pt,77.85pt" to="540.0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" strokecolor="#c9c9c9 [1942]" strokeweight="1pt">
                <o:lock v:ext="edit" shapetype="f"/>
                <w10:wrap type="topAndBottom"/>
              </v:line>
            </w:pict>
          </mc:Fallback>
        </mc:AlternateContent>
      </w:r>
    </w:p>
    <w:p w14:paraId="2A76DBDD" w14:textId="77777777" w:rsidR="00952ADD" w:rsidRDefault="00952ADD" w:rsidP="00A83DEA">
      <w:pPr>
        <w:pStyle w:val="ochacontenttext"/>
        <w:rPr>
          <w:rStyle w:val="Heading4Char"/>
          <w:color w:val="AEAAAA" w:themeColor="background2" w:themeShade="BF"/>
        </w:rPr>
      </w:pPr>
    </w:p>
    <w:p w14:paraId="061BED2C" w14:textId="77777777" w:rsidR="009F215C" w:rsidRDefault="00A86DD6" w:rsidP="009F215C">
      <w:pPr>
        <w:pStyle w:val="ochacontenttext"/>
        <w:rPr>
          <w:rStyle w:val="Heading4Char"/>
          <w:color w:val="AEAAAA" w:themeColor="background2" w:themeShade="BF"/>
          <w:sz w:val="28"/>
          <w:szCs w:val="28"/>
        </w:rPr>
      </w:pPr>
      <w:r w:rsidRPr="00952ADD">
        <w:rPr>
          <w:rStyle w:val="Heading4Char"/>
          <w:color w:val="AEAAAA" w:themeColor="background2" w:themeShade="BF"/>
          <w:sz w:val="28"/>
          <w:szCs w:val="28"/>
        </w:rPr>
        <w:t>Background</w:t>
      </w:r>
      <w:r w:rsidR="009F215C">
        <w:rPr>
          <w:rStyle w:val="Heading4Char"/>
          <w:color w:val="AEAAAA" w:themeColor="background2" w:themeShade="BF"/>
          <w:sz w:val="28"/>
          <w:szCs w:val="28"/>
        </w:rPr>
        <w:t xml:space="preserve"> and objective</w:t>
      </w:r>
    </w:p>
    <w:p w14:paraId="09A1B624" w14:textId="6353EE90" w:rsidR="002402C8" w:rsidRDefault="002402C8" w:rsidP="002402C8">
      <w:pPr>
        <w:pStyle w:val="ochacontenttext"/>
      </w:pPr>
      <w:r>
        <w:t xml:space="preserve">The Cluster Information Management (IM) serves as a foundation of the Cluster strategy and is a critical component for effective coordination, planning, designing, implementing, and evaluating the Cluster’s humanitarian interventions. </w:t>
      </w:r>
    </w:p>
    <w:p w14:paraId="461634CA" w14:textId="65220BA0" w:rsidR="00952ADD" w:rsidRPr="00DE539B" w:rsidRDefault="00DE539B" w:rsidP="002402C8">
      <w:pPr>
        <w:pStyle w:val="ochacontenttext"/>
        <w:rPr>
          <w:rStyle w:val="Heading4Char"/>
          <w:color w:val="AEAAAA" w:themeColor="background2" w:themeShade="BF"/>
        </w:rPr>
      </w:pPr>
      <w:r>
        <w:t xml:space="preserve">This document outlines the </w:t>
      </w:r>
      <w:bookmarkStart w:id="0" w:name="_Hlk198293654"/>
      <w:r w:rsidR="00152487">
        <w:t>[</w:t>
      </w:r>
      <w:r w:rsidRPr="00152487">
        <w:rPr>
          <w:i/>
          <w:iCs/>
        </w:rPr>
        <w:t>insert name of cluster</w:t>
      </w:r>
      <w:r w:rsidR="00152487">
        <w:t>]</w:t>
      </w:r>
      <w:bookmarkEnd w:id="0"/>
      <w:r>
        <w:t xml:space="preserve"> information management transition strategy in the context of ongoing humanitarian transition and Cluster phase out by </w:t>
      </w:r>
      <w:r w:rsidR="00152487">
        <w:t>[</w:t>
      </w:r>
      <w:r w:rsidR="00152487" w:rsidRPr="00152487">
        <w:rPr>
          <w:i/>
          <w:iCs/>
        </w:rPr>
        <w:t xml:space="preserve">insert </w:t>
      </w:r>
      <w:r w:rsidR="00152487">
        <w:rPr>
          <w:i/>
          <w:iCs/>
        </w:rPr>
        <w:t>date</w:t>
      </w:r>
      <w:r w:rsidR="00152487">
        <w:t>]</w:t>
      </w:r>
      <w:r>
        <w:t xml:space="preserve">. </w:t>
      </w:r>
      <w:r w:rsidR="002402C8" w:rsidRPr="002402C8">
        <w:t>The objective of the strategy document is to outline the main IM products, tools, and process to hand over to respective stakeholders.</w:t>
      </w:r>
    </w:p>
    <w:p w14:paraId="17EC00E0" w14:textId="77777777" w:rsidR="00F02DC4" w:rsidRPr="00F02DC4" w:rsidRDefault="00F02DC4" w:rsidP="00F02DC4">
      <w:pPr>
        <w:pStyle w:val="ochacontenttext"/>
        <w:rPr>
          <w:rStyle w:val="Heading4Char"/>
          <w:color w:val="AEAAAA" w:themeColor="background2" w:themeShade="BF"/>
        </w:rPr>
      </w:pPr>
    </w:p>
    <w:p w14:paraId="7989BF95" w14:textId="5CF4120E" w:rsidR="00A86DD6" w:rsidRPr="00952ADD" w:rsidRDefault="00A86DD6" w:rsidP="00A86DD6">
      <w:pPr>
        <w:pStyle w:val="ochacontenttext"/>
        <w:rPr>
          <w:rStyle w:val="Heading4Char"/>
          <w:color w:val="AEAAAA" w:themeColor="background2" w:themeShade="BF"/>
          <w:sz w:val="28"/>
          <w:szCs w:val="28"/>
        </w:rPr>
      </w:pPr>
      <w:r w:rsidRPr="00952ADD">
        <w:rPr>
          <w:rStyle w:val="Heading4Char"/>
          <w:color w:val="AEAAAA" w:themeColor="background2" w:themeShade="BF"/>
          <w:sz w:val="28"/>
          <w:szCs w:val="28"/>
        </w:rPr>
        <w:t>[Insert name of cluster] Information Management Tools</w:t>
      </w:r>
      <w:r w:rsidR="00843CE0" w:rsidRPr="00952ADD">
        <w:rPr>
          <w:rStyle w:val="Heading4Char"/>
          <w:color w:val="AEAAAA" w:themeColor="background2" w:themeShade="BF"/>
          <w:sz w:val="28"/>
          <w:szCs w:val="28"/>
        </w:rPr>
        <w:t>, Services</w:t>
      </w:r>
      <w:r w:rsidRPr="00952ADD">
        <w:rPr>
          <w:rStyle w:val="Heading4Char"/>
          <w:color w:val="AEAAAA" w:themeColor="background2" w:themeShade="BF"/>
          <w:sz w:val="28"/>
          <w:szCs w:val="28"/>
        </w:rPr>
        <w:t xml:space="preserve"> and Products</w:t>
      </w:r>
    </w:p>
    <w:p w14:paraId="2AEE12EB" w14:textId="5718A445" w:rsidR="00A86DD6" w:rsidRDefault="00A86DD6" w:rsidP="00A86DD6">
      <w:pPr>
        <w:pStyle w:val="ochacontenttext"/>
        <w:numPr>
          <w:ilvl w:val="0"/>
          <w:numId w:val="17"/>
        </w:numPr>
        <w:rPr>
          <w:rStyle w:val="Heading4Char"/>
          <w:color w:val="AEAAAA" w:themeColor="background2" w:themeShade="BF"/>
        </w:rPr>
      </w:pPr>
      <w:r>
        <w:rPr>
          <w:rStyle w:val="Heading4Char"/>
          <w:color w:val="AEAAAA" w:themeColor="background2" w:themeShade="BF"/>
        </w:rPr>
        <w:t xml:space="preserve">Contact </w:t>
      </w:r>
      <w:r w:rsidR="00843CE0">
        <w:rPr>
          <w:rStyle w:val="Heading4Char"/>
          <w:color w:val="AEAAAA" w:themeColor="background2" w:themeShade="BF"/>
        </w:rPr>
        <w:t>management</w:t>
      </w:r>
    </w:p>
    <w:p w14:paraId="43FABFA3" w14:textId="69107583" w:rsidR="00A86DD6" w:rsidRDefault="00D300AB" w:rsidP="00A86DD6">
      <w:pPr>
        <w:pStyle w:val="ochacontenttext"/>
        <w:rPr>
          <w:lang w:val="fr-CH"/>
        </w:rPr>
      </w:pPr>
      <w:r>
        <w:t>[</w:t>
      </w:r>
      <w:r w:rsidRPr="00152487">
        <w:rPr>
          <w:i/>
          <w:iCs/>
        </w:rPr>
        <w:t xml:space="preserve">insert </w:t>
      </w:r>
      <w:r>
        <w:rPr>
          <w:i/>
          <w:iCs/>
        </w:rPr>
        <w:t>description</w:t>
      </w:r>
      <w:r>
        <w:t>]</w:t>
      </w:r>
    </w:p>
    <w:p w14:paraId="5E5C0761" w14:textId="0F580108" w:rsidR="00843CE0" w:rsidRDefault="00843CE0" w:rsidP="00843CE0">
      <w:pPr>
        <w:pStyle w:val="ochacontenttext"/>
        <w:numPr>
          <w:ilvl w:val="0"/>
          <w:numId w:val="17"/>
        </w:numPr>
        <w:rPr>
          <w:rStyle w:val="Heading4Char"/>
          <w:color w:val="AEAAAA" w:themeColor="background2" w:themeShade="BF"/>
        </w:rPr>
      </w:pPr>
      <w:r>
        <w:rPr>
          <w:rStyle w:val="Heading4Char"/>
          <w:color w:val="AEAAAA" w:themeColor="background2" w:themeShade="BF"/>
        </w:rPr>
        <w:t>Who does What Where</w:t>
      </w:r>
    </w:p>
    <w:p w14:paraId="4840662F" w14:textId="77777777" w:rsidR="00D300AB" w:rsidRDefault="00D300AB" w:rsidP="00D300AB">
      <w:pPr>
        <w:pStyle w:val="ochacontenttext"/>
        <w:rPr>
          <w:lang w:val="fr-CH"/>
        </w:rPr>
      </w:pPr>
      <w:r>
        <w:t>[</w:t>
      </w:r>
      <w:r w:rsidRPr="00152487">
        <w:rPr>
          <w:i/>
          <w:iCs/>
        </w:rPr>
        <w:t xml:space="preserve">insert </w:t>
      </w:r>
      <w:r>
        <w:rPr>
          <w:i/>
          <w:iCs/>
        </w:rPr>
        <w:t>description</w:t>
      </w:r>
      <w:r>
        <w:t>]</w:t>
      </w:r>
    </w:p>
    <w:p w14:paraId="2432EE95" w14:textId="20470A3A" w:rsidR="00A86DD6" w:rsidRDefault="00A86DD6" w:rsidP="00843CE0">
      <w:pPr>
        <w:pStyle w:val="ochacontenttext"/>
        <w:numPr>
          <w:ilvl w:val="0"/>
          <w:numId w:val="17"/>
        </w:numPr>
        <w:rPr>
          <w:rStyle w:val="Heading4Char"/>
          <w:color w:val="AEAAAA" w:themeColor="background2" w:themeShade="BF"/>
        </w:rPr>
      </w:pPr>
      <w:r>
        <w:rPr>
          <w:rStyle w:val="Heading4Char"/>
          <w:color w:val="AEAAAA" w:themeColor="background2" w:themeShade="BF"/>
        </w:rPr>
        <w:t>HNO/HRP</w:t>
      </w:r>
    </w:p>
    <w:p w14:paraId="42E0E4C4" w14:textId="226C7500" w:rsidR="00A86DD6" w:rsidRPr="00A86DD6" w:rsidRDefault="00D300AB" w:rsidP="00D300AB">
      <w:pPr>
        <w:pStyle w:val="ochacontenttext"/>
        <w:rPr>
          <w:rStyle w:val="Heading4Char"/>
          <w:rFonts w:eastAsia="PMingLiU" w:cs="Times New Roman"/>
          <w:b w:val="0"/>
          <w:iCs w:val="0"/>
          <w:color w:val="404040"/>
          <w:sz w:val="20"/>
          <w:lang w:val="fr-CH"/>
        </w:rPr>
      </w:pPr>
      <w:r>
        <w:t>[</w:t>
      </w:r>
      <w:r w:rsidRPr="00152487">
        <w:rPr>
          <w:i/>
          <w:iCs/>
        </w:rPr>
        <w:t xml:space="preserve">insert </w:t>
      </w:r>
      <w:r>
        <w:rPr>
          <w:i/>
          <w:iCs/>
        </w:rPr>
        <w:t>description</w:t>
      </w:r>
      <w:r>
        <w:t>]</w:t>
      </w:r>
    </w:p>
    <w:p w14:paraId="117974F6" w14:textId="6FA5FEDB" w:rsidR="00A86DD6" w:rsidRDefault="00A86DD6" w:rsidP="00843CE0">
      <w:pPr>
        <w:pStyle w:val="ochacontenttext"/>
        <w:numPr>
          <w:ilvl w:val="0"/>
          <w:numId w:val="17"/>
        </w:numPr>
        <w:rPr>
          <w:rStyle w:val="Heading4Char"/>
          <w:color w:val="AEAAAA" w:themeColor="background2" w:themeShade="BF"/>
        </w:rPr>
      </w:pPr>
      <w:r w:rsidRPr="00A86DD6">
        <w:rPr>
          <w:rStyle w:val="Heading4Char"/>
          <w:color w:val="AEAAAA" w:themeColor="background2" w:themeShade="BF"/>
        </w:rPr>
        <w:t xml:space="preserve">HRP </w:t>
      </w:r>
      <w:r w:rsidR="00843CE0">
        <w:rPr>
          <w:rStyle w:val="Heading4Char"/>
          <w:color w:val="AEAAAA" w:themeColor="background2" w:themeShade="BF"/>
        </w:rPr>
        <w:t>m</w:t>
      </w:r>
      <w:r w:rsidRPr="00A86DD6">
        <w:rPr>
          <w:rStyle w:val="Heading4Char"/>
          <w:color w:val="AEAAAA" w:themeColor="background2" w:themeShade="BF"/>
        </w:rPr>
        <w:t>onitoring and reporting</w:t>
      </w:r>
    </w:p>
    <w:p w14:paraId="6B81CA04" w14:textId="0AB8D396" w:rsidR="00A86DD6" w:rsidRDefault="00D300AB" w:rsidP="00D300AB">
      <w:pPr>
        <w:pStyle w:val="ochacontenttext"/>
        <w:rPr>
          <w:lang w:val="fr-CH"/>
        </w:rPr>
      </w:pPr>
      <w:r>
        <w:t>[</w:t>
      </w:r>
      <w:r w:rsidRPr="00152487">
        <w:rPr>
          <w:i/>
          <w:iCs/>
        </w:rPr>
        <w:t xml:space="preserve">insert </w:t>
      </w:r>
      <w:r>
        <w:rPr>
          <w:i/>
          <w:iCs/>
        </w:rPr>
        <w:t>description</w:t>
      </w:r>
      <w:r>
        <w:t>]</w:t>
      </w:r>
    </w:p>
    <w:p w14:paraId="3E00A8CE" w14:textId="47D4054A" w:rsidR="00843CE0" w:rsidRDefault="00843CE0" w:rsidP="00843CE0">
      <w:pPr>
        <w:pStyle w:val="ochacontenttext"/>
        <w:numPr>
          <w:ilvl w:val="0"/>
          <w:numId w:val="17"/>
        </w:numPr>
        <w:rPr>
          <w:rStyle w:val="Heading4Char"/>
          <w:color w:val="AEAAAA" w:themeColor="background2" w:themeShade="BF"/>
        </w:rPr>
      </w:pPr>
      <w:r>
        <w:rPr>
          <w:rStyle w:val="Heading4Char"/>
          <w:color w:val="AEAAAA" w:themeColor="background2" w:themeShade="BF"/>
        </w:rPr>
        <w:t xml:space="preserve">[Insert name of IM tool, </w:t>
      </w:r>
      <w:r w:rsidR="00952ADD">
        <w:rPr>
          <w:rStyle w:val="Heading4Char"/>
          <w:color w:val="AEAAAA" w:themeColor="background2" w:themeShade="BF"/>
        </w:rPr>
        <w:t>service,</w:t>
      </w:r>
      <w:r>
        <w:rPr>
          <w:rStyle w:val="Heading4Char"/>
          <w:color w:val="AEAAAA" w:themeColor="background2" w:themeShade="BF"/>
        </w:rPr>
        <w:t xml:space="preserve"> or product]</w:t>
      </w:r>
    </w:p>
    <w:p w14:paraId="353F9F03" w14:textId="1244F8EE" w:rsidR="00843CE0" w:rsidRDefault="00D300AB" w:rsidP="00D300AB">
      <w:pPr>
        <w:pStyle w:val="ochacontenttext"/>
        <w:rPr>
          <w:lang w:val="fr-CH"/>
        </w:rPr>
      </w:pPr>
      <w:r>
        <w:t>[</w:t>
      </w:r>
      <w:r w:rsidRPr="00152487">
        <w:rPr>
          <w:i/>
          <w:iCs/>
        </w:rPr>
        <w:t xml:space="preserve">insert </w:t>
      </w:r>
      <w:r>
        <w:rPr>
          <w:i/>
          <w:iCs/>
        </w:rPr>
        <w:t>description</w:t>
      </w:r>
      <w:r>
        <w:t>]</w:t>
      </w:r>
    </w:p>
    <w:p w14:paraId="21D3B15D" w14:textId="0AF7950D" w:rsidR="00843CE0" w:rsidRDefault="00843CE0" w:rsidP="00843CE0">
      <w:pPr>
        <w:pStyle w:val="ochacontenttext"/>
        <w:numPr>
          <w:ilvl w:val="0"/>
          <w:numId w:val="17"/>
        </w:numPr>
        <w:rPr>
          <w:rStyle w:val="Heading4Char"/>
          <w:color w:val="AEAAAA" w:themeColor="background2" w:themeShade="BF"/>
        </w:rPr>
      </w:pPr>
      <w:r>
        <w:rPr>
          <w:rStyle w:val="Heading4Char"/>
          <w:color w:val="AEAAAA" w:themeColor="background2" w:themeShade="BF"/>
        </w:rPr>
        <w:t>Data protection</w:t>
      </w:r>
    </w:p>
    <w:p w14:paraId="5147F85A" w14:textId="3AEE5124" w:rsidR="00843CE0" w:rsidRPr="00A86DD6" w:rsidRDefault="00E257CE" w:rsidP="00E257CE">
      <w:pPr>
        <w:pStyle w:val="ochacontenttext"/>
        <w:rPr>
          <w:rStyle w:val="Heading4Char"/>
          <w:rFonts w:eastAsia="PMingLiU" w:cs="Times New Roman"/>
          <w:b w:val="0"/>
          <w:iCs w:val="0"/>
          <w:color w:val="404040"/>
          <w:sz w:val="20"/>
          <w:lang w:val="fr-CH"/>
        </w:rPr>
      </w:pPr>
      <w:r>
        <w:t>[</w:t>
      </w:r>
      <w:r w:rsidRPr="00152487">
        <w:rPr>
          <w:i/>
          <w:iCs/>
        </w:rPr>
        <w:t xml:space="preserve">insert </w:t>
      </w:r>
      <w:r>
        <w:rPr>
          <w:i/>
          <w:iCs/>
        </w:rPr>
        <w:t>description</w:t>
      </w:r>
      <w:r>
        <w:t>]</w:t>
      </w:r>
    </w:p>
    <w:p w14:paraId="6B6E346F" w14:textId="0BDDF576" w:rsidR="00A86DD6" w:rsidRPr="00731DF2" w:rsidRDefault="00A86DD6" w:rsidP="00952ADD">
      <w:pPr>
        <w:pStyle w:val="ochabulletpoint"/>
        <w:numPr>
          <w:ilvl w:val="0"/>
          <w:numId w:val="0"/>
        </w:numPr>
        <w:rPr>
          <w:lang w:val="fr-CH"/>
        </w:rPr>
      </w:pPr>
    </w:p>
    <w:p w14:paraId="16F4D05A" w14:textId="73A39379" w:rsidR="003D213B" w:rsidRDefault="00952ADD" w:rsidP="00A83DEA">
      <w:pPr>
        <w:pStyle w:val="ochacontenttext"/>
        <w:rPr>
          <w:color w:val="AEAAAA" w:themeColor="background2" w:themeShade="BF"/>
          <w:sz w:val="28"/>
          <w:szCs w:val="28"/>
        </w:rPr>
      </w:pPr>
      <w:r>
        <w:rPr>
          <w:rStyle w:val="Heading4Char"/>
          <w:color w:val="AEAAAA" w:themeColor="background2" w:themeShade="BF"/>
          <w:sz w:val="28"/>
          <w:szCs w:val="28"/>
        </w:rPr>
        <w:t>Handover roles and responsibilities</w:t>
      </w:r>
    </w:p>
    <w:p w14:paraId="655D86E9" w14:textId="77777777" w:rsidR="00731DF2" w:rsidRPr="00731DF2" w:rsidRDefault="00731DF2" w:rsidP="00A83DEA">
      <w:pPr>
        <w:pStyle w:val="ochacontenttext"/>
        <w:rPr>
          <w:color w:val="AEAAAA" w:themeColor="background2" w:themeShade="BF"/>
          <w:sz w:val="28"/>
          <w:szCs w:val="28"/>
        </w:rPr>
      </w:pPr>
    </w:p>
    <w:tbl>
      <w:tblPr>
        <w:tblW w:w="0" w:type="auto"/>
        <w:tblBorders>
          <w:bottom w:val="single" w:sz="2" w:space="0" w:color="A6A6A6"/>
        </w:tblBorders>
        <w:tblCellMar>
          <w:top w:w="45" w:type="dxa"/>
          <w:bottom w:w="45" w:type="dxa"/>
        </w:tblCellMar>
        <w:tblLook w:val="04A0" w:firstRow="1" w:lastRow="0" w:firstColumn="1" w:lastColumn="0" w:noHBand="0" w:noVBand="1"/>
      </w:tblPr>
      <w:tblGrid>
        <w:gridCol w:w="2154"/>
        <w:gridCol w:w="2154"/>
        <w:gridCol w:w="2155"/>
      </w:tblGrid>
      <w:tr w:rsidR="00731DF2" w14:paraId="4A48AFF0" w14:textId="77777777" w:rsidTr="00782E13">
        <w:tc>
          <w:tcPr>
            <w:tcW w:w="2154" w:type="dxa"/>
            <w:tcBorders>
              <w:bottom w:val="single" w:sz="4" w:space="0" w:color="404040"/>
            </w:tcBorders>
            <w:shd w:val="clear" w:color="auto" w:fill="auto"/>
          </w:tcPr>
          <w:p w14:paraId="39C33330" w14:textId="77777777" w:rsidR="00731DF2" w:rsidRPr="008C5A89" w:rsidRDefault="00731DF2" w:rsidP="00782E13">
            <w:pPr>
              <w:pStyle w:val="ochatableheader"/>
            </w:pPr>
            <w:r>
              <w:t>IM tool, service, product</w:t>
            </w:r>
          </w:p>
        </w:tc>
        <w:tc>
          <w:tcPr>
            <w:tcW w:w="2154" w:type="dxa"/>
            <w:tcBorders>
              <w:bottom w:val="single" w:sz="4" w:space="0" w:color="404040"/>
            </w:tcBorders>
            <w:shd w:val="clear" w:color="auto" w:fill="auto"/>
          </w:tcPr>
          <w:p w14:paraId="108F7EE0" w14:textId="77777777" w:rsidR="00731DF2" w:rsidRPr="008C5A89" w:rsidRDefault="00731DF2" w:rsidP="00782E13">
            <w:pPr>
              <w:pStyle w:val="ochatableheader"/>
            </w:pPr>
            <w:r>
              <w:t>Handover to</w:t>
            </w:r>
          </w:p>
        </w:tc>
        <w:tc>
          <w:tcPr>
            <w:tcW w:w="2155" w:type="dxa"/>
            <w:tcBorders>
              <w:bottom w:val="single" w:sz="4" w:space="0" w:color="404040"/>
            </w:tcBorders>
            <w:shd w:val="clear" w:color="auto" w:fill="auto"/>
          </w:tcPr>
          <w:p w14:paraId="6C0300F5" w14:textId="77777777" w:rsidR="00731DF2" w:rsidRPr="008C5A89" w:rsidRDefault="00731DF2" w:rsidP="00782E13">
            <w:pPr>
              <w:pStyle w:val="ochatableheader"/>
            </w:pPr>
            <w:r>
              <w:t>Frequency</w:t>
            </w:r>
          </w:p>
        </w:tc>
      </w:tr>
      <w:tr w:rsidR="00731DF2" w:rsidRPr="00952ADD" w14:paraId="77B3FC36" w14:textId="77777777" w:rsidTr="00782E13">
        <w:tc>
          <w:tcPr>
            <w:tcW w:w="2154" w:type="dxa"/>
            <w:tcBorders>
              <w:bottom w:val="single" w:sz="4" w:space="0" w:color="404040"/>
            </w:tcBorders>
            <w:shd w:val="clear" w:color="auto" w:fill="auto"/>
          </w:tcPr>
          <w:p w14:paraId="61926A9E" w14:textId="77777777" w:rsidR="00731DF2" w:rsidRPr="00952ADD" w:rsidRDefault="00731DF2" w:rsidP="00782E13">
            <w:pPr>
              <w:pStyle w:val="ochatabletext"/>
            </w:pPr>
            <w:r>
              <w:t>Contact management</w:t>
            </w:r>
          </w:p>
          <w:p w14:paraId="491126D5" w14:textId="77777777" w:rsidR="00731DF2" w:rsidRDefault="00731DF2" w:rsidP="00782E13">
            <w:pPr>
              <w:pStyle w:val="ochatabletext"/>
              <w:numPr>
                <w:ilvl w:val="0"/>
                <w:numId w:val="23"/>
              </w:numPr>
            </w:pPr>
            <w:r w:rsidRPr="00952ADD">
              <w:t>Lorem ipsum</w:t>
            </w:r>
          </w:p>
          <w:p w14:paraId="320BA7C0" w14:textId="77777777" w:rsidR="00731DF2" w:rsidRPr="00952ADD" w:rsidRDefault="00731DF2" w:rsidP="00782E13">
            <w:pPr>
              <w:pStyle w:val="ochatabletext"/>
              <w:numPr>
                <w:ilvl w:val="0"/>
                <w:numId w:val="23"/>
              </w:numPr>
            </w:pPr>
            <w:r>
              <w:t>Lorem ipsum</w:t>
            </w:r>
          </w:p>
        </w:tc>
        <w:tc>
          <w:tcPr>
            <w:tcW w:w="2154" w:type="dxa"/>
            <w:tcBorders>
              <w:bottom w:val="single" w:sz="4" w:space="0" w:color="404040"/>
            </w:tcBorders>
            <w:shd w:val="clear" w:color="auto" w:fill="auto"/>
          </w:tcPr>
          <w:p w14:paraId="042F3996" w14:textId="77777777" w:rsidR="00731DF2" w:rsidRPr="00952ADD" w:rsidRDefault="00731DF2" w:rsidP="00782E13">
            <w:pPr>
              <w:pStyle w:val="ochatabletext"/>
            </w:pPr>
            <w:r>
              <w:t>[insert name of organization]</w:t>
            </w:r>
          </w:p>
          <w:p w14:paraId="22C0D1E3" w14:textId="77777777" w:rsidR="00731DF2" w:rsidRPr="00952ADD" w:rsidRDefault="00731DF2" w:rsidP="00782E13">
            <w:pPr>
              <w:pStyle w:val="ochatabletext"/>
            </w:pPr>
          </w:p>
        </w:tc>
        <w:tc>
          <w:tcPr>
            <w:tcW w:w="2155" w:type="dxa"/>
            <w:tcBorders>
              <w:bottom w:val="single" w:sz="4" w:space="0" w:color="404040"/>
            </w:tcBorders>
            <w:shd w:val="clear" w:color="auto" w:fill="auto"/>
          </w:tcPr>
          <w:p w14:paraId="5A40B340" w14:textId="77777777" w:rsidR="00731DF2" w:rsidRPr="00952ADD" w:rsidRDefault="00731DF2" w:rsidP="00782E13">
            <w:pPr>
              <w:pStyle w:val="ochatabletext"/>
            </w:pPr>
            <w:r>
              <w:t>[insert frequency]</w:t>
            </w:r>
          </w:p>
          <w:p w14:paraId="7F298A85" w14:textId="77777777" w:rsidR="00731DF2" w:rsidRPr="00952ADD" w:rsidRDefault="00731DF2" w:rsidP="00782E13">
            <w:pPr>
              <w:pStyle w:val="ochatabletext"/>
            </w:pPr>
          </w:p>
        </w:tc>
      </w:tr>
      <w:tr w:rsidR="00731DF2" w:rsidRPr="00952ADD" w14:paraId="3EE8040C" w14:textId="77777777" w:rsidTr="00782E13">
        <w:trPr>
          <w:trHeight w:val="329"/>
        </w:trPr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DF9309" w14:textId="77777777" w:rsidR="00731DF2" w:rsidRPr="00952ADD" w:rsidRDefault="00731DF2" w:rsidP="00782E13">
            <w:pPr>
              <w:pStyle w:val="ochatabletext"/>
            </w:pPr>
            <w:r>
              <w:t>Who does What Where</w:t>
            </w:r>
          </w:p>
          <w:p w14:paraId="72189E01" w14:textId="77777777" w:rsidR="00731DF2" w:rsidRDefault="00731DF2" w:rsidP="00782E13">
            <w:pPr>
              <w:pStyle w:val="ochatabletext"/>
              <w:numPr>
                <w:ilvl w:val="0"/>
                <w:numId w:val="23"/>
              </w:numPr>
            </w:pPr>
            <w:r>
              <w:t>Lorem ipsum</w:t>
            </w:r>
          </w:p>
          <w:p w14:paraId="35726F1F" w14:textId="77777777" w:rsidR="00731DF2" w:rsidRPr="00952ADD" w:rsidRDefault="00731DF2" w:rsidP="00782E13">
            <w:pPr>
              <w:pStyle w:val="ochatabletext"/>
              <w:numPr>
                <w:ilvl w:val="0"/>
                <w:numId w:val="23"/>
              </w:numPr>
            </w:pPr>
            <w:r>
              <w:t>Lorem ipsum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1DBB54" w14:textId="77777777" w:rsidR="00731DF2" w:rsidRPr="00952ADD" w:rsidRDefault="00731DF2" w:rsidP="00782E13">
            <w:pPr>
              <w:pStyle w:val="ochatabletext"/>
            </w:pPr>
            <w:r>
              <w:t>[insert name of organization]</w:t>
            </w:r>
          </w:p>
          <w:p w14:paraId="49A8286F" w14:textId="77777777" w:rsidR="00731DF2" w:rsidRPr="00952ADD" w:rsidRDefault="00731DF2" w:rsidP="00782E13">
            <w:pPr>
              <w:pStyle w:val="ochatabletext"/>
            </w:pPr>
          </w:p>
        </w:tc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23F687" w14:textId="77777777" w:rsidR="00731DF2" w:rsidRPr="00952ADD" w:rsidRDefault="00731DF2" w:rsidP="00782E13">
            <w:pPr>
              <w:pStyle w:val="ochatabletext"/>
            </w:pPr>
            <w:r>
              <w:t>[insert frequency]</w:t>
            </w:r>
          </w:p>
          <w:p w14:paraId="25B57F79" w14:textId="77777777" w:rsidR="00731DF2" w:rsidRPr="00952ADD" w:rsidRDefault="00731DF2" w:rsidP="00782E13">
            <w:pPr>
              <w:pStyle w:val="ochatabletext"/>
            </w:pPr>
          </w:p>
        </w:tc>
      </w:tr>
      <w:tr w:rsidR="00731DF2" w:rsidRPr="00952ADD" w14:paraId="099F8E0F" w14:textId="77777777" w:rsidTr="00782E13">
        <w:trPr>
          <w:trHeight w:val="329"/>
        </w:trPr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F017F3" w14:textId="77777777" w:rsidR="00731DF2" w:rsidRPr="00952ADD" w:rsidRDefault="00731DF2" w:rsidP="00782E13">
            <w:pPr>
              <w:pStyle w:val="ochatabletext"/>
            </w:pPr>
            <w:r>
              <w:t>HNO/HRP</w:t>
            </w:r>
          </w:p>
          <w:p w14:paraId="4138293A" w14:textId="77777777" w:rsidR="00731DF2" w:rsidRDefault="00731DF2" w:rsidP="00731DF2">
            <w:pPr>
              <w:pStyle w:val="ochatabletext"/>
              <w:numPr>
                <w:ilvl w:val="0"/>
                <w:numId w:val="23"/>
              </w:numPr>
            </w:pPr>
            <w:r>
              <w:t>Lorem ipsum</w:t>
            </w:r>
          </w:p>
          <w:p w14:paraId="46D3AC14" w14:textId="2C6F345A" w:rsidR="00731DF2" w:rsidRDefault="00731DF2" w:rsidP="00731DF2">
            <w:pPr>
              <w:pStyle w:val="ochatabletext"/>
              <w:numPr>
                <w:ilvl w:val="0"/>
                <w:numId w:val="23"/>
              </w:numPr>
            </w:pPr>
            <w:r>
              <w:t>Lorem ipsum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7D5D32" w14:textId="0461D5F3" w:rsidR="00731DF2" w:rsidRPr="00952ADD" w:rsidRDefault="00731DF2" w:rsidP="00782E13">
            <w:pPr>
              <w:pStyle w:val="ochatabletext"/>
            </w:pPr>
            <w:r>
              <w:t>N/A – discontinued in…</w:t>
            </w:r>
          </w:p>
          <w:p w14:paraId="016D3084" w14:textId="77777777" w:rsidR="00731DF2" w:rsidRDefault="00731DF2" w:rsidP="00782E13">
            <w:pPr>
              <w:pStyle w:val="ochatabletext"/>
            </w:pPr>
          </w:p>
        </w:tc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EAFA44" w14:textId="77777777" w:rsidR="00731DF2" w:rsidRPr="00952ADD" w:rsidRDefault="00731DF2" w:rsidP="00782E13">
            <w:pPr>
              <w:pStyle w:val="ochatabletext"/>
            </w:pPr>
            <w:r>
              <w:t>N/A</w:t>
            </w:r>
          </w:p>
          <w:p w14:paraId="558FD307" w14:textId="77777777" w:rsidR="00731DF2" w:rsidRDefault="00731DF2" w:rsidP="00782E13">
            <w:pPr>
              <w:pStyle w:val="ochatabletext"/>
            </w:pPr>
          </w:p>
        </w:tc>
      </w:tr>
      <w:tr w:rsidR="00731DF2" w:rsidRPr="00952ADD" w14:paraId="01A72A7B" w14:textId="77777777" w:rsidTr="00782E13">
        <w:trPr>
          <w:trHeight w:val="329"/>
        </w:trPr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19991C" w14:textId="77777777" w:rsidR="00731DF2" w:rsidRPr="00952ADD" w:rsidRDefault="00731DF2" w:rsidP="00782E13">
            <w:pPr>
              <w:pStyle w:val="ochatabletext"/>
            </w:pPr>
            <w:r>
              <w:t>HRP Monitoring and reporting</w:t>
            </w:r>
          </w:p>
          <w:p w14:paraId="473E6273" w14:textId="77777777" w:rsidR="00731DF2" w:rsidRDefault="00731DF2" w:rsidP="00731DF2">
            <w:pPr>
              <w:pStyle w:val="ochatabletext"/>
              <w:numPr>
                <w:ilvl w:val="0"/>
                <w:numId w:val="23"/>
              </w:numPr>
            </w:pPr>
            <w:r>
              <w:lastRenderedPageBreak/>
              <w:t>Lorem ipsum</w:t>
            </w:r>
          </w:p>
          <w:p w14:paraId="6A346056" w14:textId="3F53AC05" w:rsidR="00731DF2" w:rsidRDefault="00731DF2" w:rsidP="00731DF2">
            <w:pPr>
              <w:pStyle w:val="ochatabletext"/>
              <w:numPr>
                <w:ilvl w:val="0"/>
                <w:numId w:val="23"/>
              </w:numPr>
            </w:pPr>
            <w:r>
              <w:t>Lorem ipsum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60BC19" w14:textId="1CE3FF60" w:rsidR="00731DF2" w:rsidRPr="00952ADD" w:rsidRDefault="00731DF2" w:rsidP="00782E13">
            <w:pPr>
              <w:pStyle w:val="ochatabletext"/>
            </w:pPr>
            <w:r>
              <w:lastRenderedPageBreak/>
              <w:t>N/A – discontinued in…</w:t>
            </w:r>
          </w:p>
          <w:p w14:paraId="781D0AC2" w14:textId="77777777" w:rsidR="00731DF2" w:rsidRDefault="00731DF2" w:rsidP="00782E13">
            <w:pPr>
              <w:pStyle w:val="ochatabletext"/>
            </w:pPr>
          </w:p>
        </w:tc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32A21A" w14:textId="77777777" w:rsidR="00731DF2" w:rsidRPr="00952ADD" w:rsidRDefault="00731DF2" w:rsidP="00782E13">
            <w:pPr>
              <w:pStyle w:val="ochatabletext"/>
            </w:pPr>
            <w:r>
              <w:t>N/A</w:t>
            </w:r>
          </w:p>
          <w:p w14:paraId="6A816907" w14:textId="77777777" w:rsidR="00731DF2" w:rsidRDefault="00731DF2" w:rsidP="00782E13">
            <w:pPr>
              <w:pStyle w:val="ochatabletext"/>
            </w:pPr>
          </w:p>
        </w:tc>
      </w:tr>
      <w:tr w:rsidR="00731DF2" w:rsidRPr="00952ADD" w14:paraId="760DE9AC" w14:textId="77777777" w:rsidTr="00782E13">
        <w:trPr>
          <w:trHeight w:val="329"/>
        </w:trPr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156A9B" w14:textId="77777777" w:rsidR="00731DF2" w:rsidRPr="00952ADD" w:rsidRDefault="00731DF2" w:rsidP="00782E13">
            <w:pPr>
              <w:pStyle w:val="ochatabletext"/>
            </w:pPr>
            <w:r>
              <w:t>[insert name of tool, service, product]</w:t>
            </w:r>
          </w:p>
          <w:p w14:paraId="21A77F73" w14:textId="77777777" w:rsidR="00731DF2" w:rsidRDefault="00731DF2" w:rsidP="00782E13">
            <w:pPr>
              <w:pStyle w:val="ochatabletext"/>
              <w:numPr>
                <w:ilvl w:val="0"/>
                <w:numId w:val="23"/>
              </w:numPr>
            </w:pPr>
            <w:r w:rsidRPr="00952ADD">
              <w:t>Lorem ipsum</w:t>
            </w:r>
          </w:p>
          <w:p w14:paraId="31D11429" w14:textId="77777777" w:rsidR="00731DF2" w:rsidRDefault="00731DF2" w:rsidP="00782E13">
            <w:pPr>
              <w:pStyle w:val="ochatabletext"/>
              <w:numPr>
                <w:ilvl w:val="0"/>
                <w:numId w:val="23"/>
              </w:numPr>
            </w:pPr>
            <w:r>
              <w:t>Lorem ipsum</w:t>
            </w: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FF37FB" w14:textId="77777777" w:rsidR="00731DF2" w:rsidRPr="00952ADD" w:rsidRDefault="00731DF2" w:rsidP="00782E13">
            <w:pPr>
              <w:pStyle w:val="ochatabletext"/>
            </w:pPr>
            <w:r>
              <w:t>[insert name of organization]</w:t>
            </w:r>
          </w:p>
          <w:p w14:paraId="26137A87" w14:textId="77777777" w:rsidR="00731DF2" w:rsidRDefault="00731DF2" w:rsidP="00782E13">
            <w:pPr>
              <w:pStyle w:val="ochatabletext"/>
            </w:pPr>
          </w:p>
        </w:tc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506336" w14:textId="77777777" w:rsidR="00731DF2" w:rsidRPr="00952ADD" w:rsidRDefault="00731DF2" w:rsidP="00782E13">
            <w:pPr>
              <w:pStyle w:val="ochatabletext"/>
            </w:pPr>
            <w:r>
              <w:t>[insert frequency]</w:t>
            </w:r>
          </w:p>
          <w:p w14:paraId="2AFAE41D" w14:textId="77777777" w:rsidR="00731DF2" w:rsidRDefault="00731DF2" w:rsidP="00782E13">
            <w:pPr>
              <w:pStyle w:val="ochatabletext"/>
            </w:pPr>
          </w:p>
        </w:tc>
      </w:tr>
      <w:tr w:rsidR="00731DF2" w:rsidRPr="00952ADD" w14:paraId="65030A96" w14:textId="77777777" w:rsidTr="00782E13">
        <w:trPr>
          <w:trHeight w:val="329"/>
        </w:trPr>
        <w:tc>
          <w:tcPr>
            <w:tcW w:w="2154" w:type="dxa"/>
            <w:tcBorders>
              <w:top w:val="single" w:sz="4" w:space="0" w:color="auto"/>
            </w:tcBorders>
            <w:shd w:val="clear" w:color="auto" w:fill="auto"/>
          </w:tcPr>
          <w:p w14:paraId="0ECA7415" w14:textId="77777777" w:rsidR="00731DF2" w:rsidRPr="00952ADD" w:rsidRDefault="00731DF2" w:rsidP="00782E13">
            <w:pPr>
              <w:pStyle w:val="ochatabletext"/>
            </w:pPr>
            <w:r>
              <w:t>Data responsibility</w:t>
            </w:r>
          </w:p>
          <w:p w14:paraId="07D40234" w14:textId="77777777" w:rsidR="00731DF2" w:rsidRDefault="00731DF2" w:rsidP="00782E13">
            <w:pPr>
              <w:pStyle w:val="ochatabletext"/>
              <w:numPr>
                <w:ilvl w:val="0"/>
                <w:numId w:val="23"/>
              </w:numPr>
            </w:pPr>
            <w:r w:rsidRPr="00952ADD">
              <w:t>Lorem ipsum</w:t>
            </w:r>
          </w:p>
          <w:p w14:paraId="6B653DAF" w14:textId="77777777" w:rsidR="00731DF2" w:rsidRDefault="00731DF2" w:rsidP="00782E13">
            <w:pPr>
              <w:pStyle w:val="ochatabletext"/>
              <w:numPr>
                <w:ilvl w:val="0"/>
                <w:numId w:val="23"/>
              </w:numPr>
            </w:pPr>
            <w:r>
              <w:t>Lorem ipsum</w:t>
            </w:r>
          </w:p>
        </w:tc>
        <w:tc>
          <w:tcPr>
            <w:tcW w:w="2154" w:type="dxa"/>
            <w:tcBorders>
              <w:top w:val="single" w:sz="4" w:space="0" w:color="auto"/>
            </w:tcBorders>
            <w:shd w:val="clear" w:color="auto" w:fill="auto"/>
          </w:tcPr>
          <w:p w14:paraId="25FC56A4" w14:textId="77777777" w:rsidR="00731DF2" w:rsidRPr="00952ADD" w:rsidRDefault="00731DF2" w:rsidP="00782E13">
            <w:pPr>
              <w:pStyle w:val="ochatabletext"/>
            </w:pPr>
            <w:r>
              <w:t>[insert name of organization]</w:t>
            </w:r>
          </w:p>
          <w:p w14:paraId="5C9492FD" w14:textId="77777777" w:rsidR="00731DF2" w:rsidRDefault="00731DF2" w:rsidP="00782E13">
            <w:pPr>
              <w:pStyle w:val="ochatabletext"/>
            </w:pPr>
          </w:p>
        </w:tc>
        <w:tc>
          <w:tcPr>
            <w:tcW w:w="2155" w:type="dxa"/>
            <w:tcBorders>
              <w:top w:val="single" w:sz="4" w:space="0" w:color="auto"/>
            </w:tcBorders>
            <w:shd w:val="clear" w:color="auto" w:fill="auto"/>
          </w:tcPr>
          <w:p w14:paraId="4AD7E3B4" w14:textId="77777777" w:rsidR="00731DF2" w:rsidRPr="00952ADD" w:rsidRDefault="00731DF2" w:rsidP="00782E13">
            <w:pPr>
              <w:pStyle w:val="ochatabletext"/>
            </w:pPr>
            <w:r>
              <w:t>[insert frequency]</w:t>
            </w:r>
          </w:p>
          <w:p w14:paraId="57474A87" w14:textId="77777777" w:rsidR="00731DF2" w:rsidRDefault="00731DF2" w:rsidP="00782E13">
            <w:pPr>
              <w:pStyle w:val="ochatabletext"/>
            </w:pPr>
          </w:p>
        </w:tc>
      </w:tr>
    </w:tbl>
    <w:p w14:paraId="174B2B27" w14:textId="77777777" w:rsidR="00731DF2" w:rsidRDefault="00731DF2" w:rsidP="00A83DEA">
      <w:pPr>
        <w:pStyle w:val="ochacontenttext"/>
      </w:pPr>
    </w:p>
    <w:p w14:paraId="01D46FC7" w14:textId="3B9344DF" w:rsidR="00B12E17" w:rsidRPr="00952ADD" w:rsidRDefault="00B12E17" w:rsidP="00B12E17">
      <w:pPr>
        <w:pStyle w:val="ochacontenttext"/>
        <w:rPr>
          <w:rStyle w:val="Heading4Char"/>
          <w:rFonts w:eastAsia="PMingLiU" w:cs="Times New Roman"/>
          <w:b w:val="0"/>
          <w:iCs w:val="0"/>
          <w:color w:val="AEAAAA" w:themeColor="background2" w:themeShade="BF"/>
          <w:sz w:val="28"/>
          <w:szCs w:val="28"/>
        </w:rPr>
      </w:pPr>
      <w:r>
        <w:rPr>
          <w:rStyle w:val="Heading4Char"/>
          <w:color w:val="AEAAAA" w:themeColor="background2" w:themeShade="BF"/>
          <w:sz w:val="28"/>
          <w:szCs w:val="28"/>
        </w:rPr>
        <w:t>Next steps</w:t>
      </w:r>
    </w:p>
    <w:p w14:paraId="7A8EF4E0" w14:textId="717B2585" w:rsidR="00461CC0" w:rsidRDefault="00461CC0" w:rsidP="00461CC0">
      <w:pPr>
        <w:pStyle w:val="ochacontenttext"/>
        <w:rPr>
          <w:lang w:val="fr-CH"/>
        </w:rPr>
      </w:pPr>
      <w:r>
        <w:t>[</w:t>
      </w:r>
      <w:r w:rsidRPr="00152487">
        <w:rPr>
          <w:i/>
          <w:iCs/>
        </w:rPr>
        <w:t xml:space="preserve">insert </w:t>
      </w:r>
      <w:r>
        <w:rPr>
          <w:i/>
          <w:iCs/>
        </w:rPr>
        <w:t>description</w:t>
      </w:r>
      <w:r>
        <w:t>]</w:t>
      </w:r>
    </w:p>
    <w:p w14:paraId="4DD0D852" w14:textId="5955241E" w:rsidR="00B12E17" w:rsidRPr="00A86DD6" w:rsidRDefault="00B12E17" w:rsidP="00B12E17">
      <w:pPr>
        <w:pStyle w:val="ochacontenttext"/>
        <w:rPr>
          <w:rStyle w:val="Heading4Char"/>
          <w:rFonts w:eastAsia="PMingLiU" w:cs="Times New Roman"/>
          <w:b w:val="0"/>
          <w:iCs w:val="0"/>
          <w:color w:val="404040"/>
          <w:sz w:val="20"/>
          <w:lang w:val="fr-CH"/>
        </w:rPr>
      </w:pPr>
    </w:p>
    <w:p w14:paraId="48E9C4AB" w14:textId="77777777" w:rsidR="003D213B" w:rsidRPr="00B12E17" w:rsidRDefault="003D213B" w:rsidP="00A83DEA">
      <w:pPr>
        <w:pStyle w:val="ochacontenttext"/>
        <w:rPr>
          <w:lang w:val="fr-CH"/>
        </w:rPr>
      </w:pPr>
    </w:p>
    <w:p w14:paraId="4B2AA1E5" w14:textId="77777777" w:rsidR="003D213B" w:rsidRPr="00B12E17" w:rsidRDefault="003D213B" w:rsidP="00A83DEA">
      <w:pPr>
        <w:pStyle w:val="ochacontenttext"/>
        <w:rPr>
          <w:lang w:val="fr-CH"/>
        </w:rPr>
      </w:pPr>
    </w:p>
    <w:p w14:paraId="3D91BCDC" w14:textId="77777777" w:rsidR="003D213B" w:rsidRPr="00B12E17" w:rsidRDefault="003D213B" w:rsidP="00A83DEA">
      <w:pPr>
        <w:pStyle w:val="ochacontenttext"/>
        <w:rPr>
          <w:lang w:val="fr-CH"/>
        </w:rPr>
      </w:pPr>
    </w:p>
    <w:p w14:paraId="1B0728A1" w14:textId="77777777" w:rsidR="003D213B" w:rsidRPr="00B12E17" w:rsidRDefault="003D213B" w:rsidP="00A83DEA">
      <w:pPr>
        <w:pStyle w:val="ochacontenttext"/>
        <w:rPr>
          <w:lang w:val="fr-CH"/>
        </w:rPr>
      </w:pPr>
    </w:p>
    <w:p w14:paraId="7CAE60C2" w14:textId="77777777" w:rsidR="003D213B" w:rsidRPr="00B12E17" w:rsidRDefault="003D213B" w:rsidP="00A83DEA">
      <w:pPr>
        <w:pStyle w:val="ochacontenttext"/>
        <w:rPr>
          <w:lang w:val="fr-CH"/>
        </w:rPr>
      </w:pPr>
    </w:p>
    <w:p w14:paraId="48C2DC20" w14:textId="77777777" w:rsidR="003D213B" w:rsidRPr="00B12E17" w:rsidRDefault="003D213B" w:rsidP="00A83DEA">
      <w:pPr>
        <w:pStyle w:val="ochacontenttext"/>
        <w:rPr>
          <w:lang w:val="fr-CH"/>
        </w:rPr>
      </w:pPr>
    </w:p>
    <w:p w14:paraId="768395F5" w14:textId="77777777" w:rsidR="003D213B" w:rsidRPr="00B12E17" w:rsidRDefault="003D213B" w:rsidP="00A83DEA">
      <w:pPr>
        <w:pStyle w:val="ochacontenttext"/>
        <w:rPr>
          <w:lang w:val="fr-CH"/>
        </w:rPr>
      </w:pPr>
    </w:p>
    <w:p w14:paraId="311CCC25" w14:textId="77777777" w:rsidR="003D213B" w:rsidRPr="00B12E17" w:rsidRDefault="003D213B" w:rsidP="00A83DEA">
      <w:pPr>
        <w:pStyle w:val="ochacontenttext"/>
        <w:rPr>
          <w:lang w:val="fr-CH"/>
        </w:rPr>
      </w:pPr>
    </w:p>
    <w:p w14:paraId="38D06FE6" w14:textId="77777777" w:rsidR="003D213B" w:rsidRPr="00B12E17" w:rsidRDefault="003D213B" w:rsidP="00A83DEA">
      <w:pPr>
        <w:pStyle w:val="ochacontenttext"/>
        <w:rPr>
          <w:lang w:val="fr-CH"/>
        </w:rPr>
      </w:pPr>
    </w:p>
    <w:p w14:paraId="2F6196D5" w14:textId="77777777" w:rsidR="003D213B" w:rsidRPr="00B12E17" w:rsidRDefault="003D213B" w:rsidP="00A83DEA">
      <w:pPr>
        <w:pStyle w:val="ochacontenttext"/>
        <w:rPr>
          <w:lang w:val="fr-CH"/>
        </w:rPr>
      </w:pPr>
    </w:p>
    <w:p w14:paraId="4DE43FC5" w14:textId="77777777" w:rsidR="003D213B" w:rsidRPr="00B12E17" w:rsidRDefault="003D213B" w:rsidP="00A83DEA">
      <w:pPr>
        <w:pStyle w:val="ochacontenttext"/>
        <w:rPr>
          <w:lang w:val="fr-CH"/>
        </w:rPr>
      </w:pPr>
    </w:p>
    <w:p w14:paraId="486F52F7" w14:textId="77777777" w:rsidR="003D213B" w:rsidRPr="00B12E17" w:rsidRDefault="003D213B" w:rsidP="00A83DEA">
      <w:pPr>
        <w:pStyle w:val="ochacontenttext"/>
        <w:rPr>
          <w:lang w:val="fr-CH"/>
        </w:rPr>
      </w:pPr>
    </w:p>
    <w:sectPr w:rsidR="003D213B" w:rsidRPr="00B12E17" w:rsidSect="00B15F47">
      <w:headerReference w:type="default" r:id="rId10"/>
      <w:footerReference w:type="default" r:id="rId11"/>
      <w:footerReference w:type="first" r:id="rId12"/>
      <w:pgSz w:w="11907" w:h="16839" w:code="9"/>
      <w:pgMar w:top="562" w:right="562" w:bottom="562" w:left="562" w:header="562" w:footer="5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88007" w14:textId="77777777" w:rsidR="00F37394" w:rsidRDefault="00F37394" w:rsidP="008230F5">
      <w:r>
        <w:separator/>
      </w:r>
    </w:p>
    <w:p w14:paraId="616475F7" w14:textId="77777777" w:rsidR="00F37394" w:rsidRDefault="00F37394" w:rsidP="008230F5"/>
    <w:p w14:paraId="660E7472" w14:textId="77777777" w:rsidR="00F37394" w:rsidRDefault="00F37394"/>
  </w:endnote>
  <w:endnote w:type="continuationSeparator" w:id="0">
    <w:p w14:paraId="442D5F95" w14:textId="77777777" w:rsidR="00F37394" w:rsidRDefault="00F37394" w:rsidP="008230F5">
      <w:r>
        <w:continuationSeparator/>
      </w:r>
    </w:p>
    <w:p w14:paraId="1BB89FA9" w14:textId="77777777" w:rsidR="00F37394" w:rsidRDefault="00F37394" w:rsidP="008230F5"/>
    <w:p w14:paraId="14D1E9A5" w14:textId="77777777" w:rsidR="00F37394" w:rsidRDefault="00F373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E512D2-7CC0-4737-96ED-72C57453A35F}"/>
    <w:embedBold r:id="rId2" w:fontKey="{0D82C03D-2D37-45D3-91F1-83A67DAB0D9B}"/>
    <w:embedItalic r:id="rId3" w:fontKey="{E4F24738-22ED-4153-9556-1D21F09BA299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FBD79CE-DBA9-49B6-9DC0-B672BD45EE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E53D7A2-42B5-4346-B4B1-C9D59E1F19C0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CB65A9E-FD24-4368-BD27-C8763DE367C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B0BDC" w14:textId="77777777" w:rsidR="00D74959" w:rsidRDefault="00D74959" w:rsidP="00F131C4">
    <w:pPr>
      <w:pStyle w:val="Footer"/>
      <w:jc w:val="center"/>
      <w:rPr>
        <w:color w:val="418FDE"/>
        <w:sz w:val="16"/>
        <w:szCs w:val="16"/>
      </w:rPr>
    </w:pPr>
  </w:p>
  <w:p w14:paraId="0F72F781" w14:textId="77777777" w:rsidR="00E71565" w:rsidRPr="00F131C4" w:rsidRDefault="00FA10A4" w:rsidP="00F131C4">
    <w:pPr>
      <w:pStyle w:val="Footer"/>
      <w:jc w:val="cen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4294967288" distB="4294967288" distL="114300" distR="114300" simplePos="0" relativeHeight="251658752" behindDoc="0" locked="0" layoutInCell="1" allowOverlap="1" wp14:anchorId="7AFCDD76" wp14:editId="51C8E363">
              <wp:simplePos x="0" y="0"/>
              <wp:positionH relativeFrom="page">
                <wp:posOffset>356870</wp:posOffset>
              </wp:positionH>
              <wp:positionV relativeFrom="paragraph">
                <wp:posOffset>-84456</wp:posOffset>
              </wp:positionV>
              <wp:extent cx="6859905" cy="0"/>
              <wp:effectExtent l="0" t="0" r="0" b="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5990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18FDE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C88891" id="Straight Connector 12" o:spid="_x0000_s1026" style="position:absolute;z-index:251658752;visibility:visible;mso-wrap-style:square;mso-width-percent:0;mso-height-percent:0;mso-wrap-distance-left:9pt;mso-wrap-distance-top:-22e-5mm;mso-wrap-distance-right:9pt;mso-wrap-distance-bottom:-22e-5mm;mso-position-horizontal:absolute;mso-position-horizontal-relative:page;mso-position-vertical:absolute;mso-position-vertical-relative:text;mso-width-percent:0;mso-height-percent:0;mso-width-relative:margin;mso-height-relative:page" from="28.1pt,-6.65pt" to="568.25pt,-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" strokecolor="#418fde">
              <o:lock v:ext="edit" shapetype="f"/>
              <w10:wrap anchorx="page"/>
            </v:line>
          </w:pict>
        </mc:Fallback>
      </mc:AlternateContent>
    </w:r>
    <w:r w:rsidR="00E71565" w:rsidRPr="00F131C4">
      <w:rPr>
        <w:color w:val="418FDE"/>
        <w:sz w:val="16"/>
        <w:szCs w:val="16"/>
      </w:rPr>
      <w:t>United Nations Office for the Coordination of Humanitarian Affairs</w:t>
    </w:r>
    <w:r w:rsidR="00F131C4">
      <w:rPr>
        <w:sz w:val="16"/>
        <w:szCs w:val="16"/>
      </w:rPr>
      <w:br/>
    </w:r>
    <w:r w:rsidR="00E71565" w:rsidRPr="000C1A26">
      <w:rPr>
        <w:rStyle w:val="Hyperlink"/>
        <w:b/>
        <w:bCs/>
        <w:color w:val="418FDE"/>
        <w:sz w:val="16"/>
        <w:szCs w:val="16"/>
      </w:rPr>
      <w:t>www.unocha.org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B4673" w14:textId="77777777" w:rsidR="00D74959" w:rsidRDefault="00D74959" w:rsidP="00F131C4">
    <w:pPr>
      <w:pStyle w:val="Footer"/>
      <w:spacing w:after="0"/>
      <w:jc w:val="center"/>
      <w:rPr>
        <w:color w:val="418FDE"/>
        <w:sz w:val="16"/>
        <w:szCs w:val="16"/>
        <w:lang w:val="en-US"/>
      </w:rPr>
    </w:pPr>
  </w:p>
  <w:p w14:paraId="345AA03D" w14:textId="77777777" w:rsidR="00B50D21" w:rsidRDefault="00B50D21" w:rsidP="00F131C4">
    <w:pPr>
      <w:pStyle w:val="Footer"/>
      <w:spacing w:after="0"/>
      <w:jc w:val="center"/>
      <w:rPr>
        <w:color w:val="418FDE"/>
        <w:sz w:val="16"/>
        <w:szCs w:val="16"/>
        <w:lang w:val="en-US"/>
      </w:rPr>
    </w:pPr>
  </w:p>
  <w:p w14:paraId="13C224BF" w14:textId="77777777" w:rsidR="00D74959" w:rsidRDefault="00D74959" w:rsidP="00F131C4">
    <w:pPr>
      <w:pStyle w:val="Footer"/>
      <w:spacing w:after="0"/>
      <w:jc w:val="center"/>
      <w:rPr>
        <w:color w:val="418FDE"/>
        <w:sz w:val="16"/>
        <w:szCs w:val="16"/>
        <w:lang w:val="en-US"/>
      </w:rPr>
    </w:pPr>
  </w:p>
  <w:p w14:paraId="50255508" w14:textId="16B8892F" w:rsidR="00AB6AF4" w:rsidRPr="00AB6AF4" w:rsidRDefault="00FA10A4" w:rsidP="00AB6AF4">
    <w:pPr>
      <w:pStyle w:val="Footer"/>
      <w:spacing w:after="0"/>
      <w:jc w:val="center"/>
      <w:rPr>
        <w:rStyle w:val="Hyperlink"/>
        <w:color w:val="AEAAAA" w:themeColor="background2" w:themeShade="BF"/>
        <w:sz w:val="16"/>
        <w:szCs w:val="16"/>
        <w:lang w:val="en-US"/>
      </w:rPr>
    </w:pPr>
    <w:r w:rsidRPr="00AB6AF4">
      <w:rPr>
        <w:noProof/>
        <w:color w:val="AEAAAA" w:themeColor="background2" w:themeShade="BF"/>
      </w:rPr>
      <mc:AlternateContent>
        <mc:Choice Requires="wps">
          <w:drawing>
            <wp:anchor distT="4294967288" distB="4294967288" distL="114300" distR="114300" simplePos="0" relativeHeight="251656704" behindDoc="0" locked="0" layoutInCell="1" allowOverlap="1" wp14:anchorId="22C83FFB" wp14:editId="3B26CDB4">
              <wp:simplePos x="0" y="0"/>
              <wp:positionH relativeFrom="page">
                <wp:posOffset>356870</wp:posOffset>
              </wp:positionH>
              <wp:positionV relativeFrom="paragraph">
                <wp:posOffset>-113666</wp:posOffset>
              </wp:positionV>
              <wp:extent cx="6859905" cy="0"/>
              <wp:effectExtent l="0" t="0" r="0" b="0"/>
              <wp:wrapNone/>
              <wp:docPr id="10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5990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chemeClr val="bg2">
                            <a:lumMod val="75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40C82B" id="Straight Connector 9" o:spid="_x0000_s1026" style="position:absolute;z-index:251656704;visibility:visible;mso-wrap-style:square;mso-width-percent:0;mso-height-percent:0;mso-wrap-distance-left:9pt;mso-wrap-distance-top:-22e-5mm;mso-wrap-distance-right:9pt;mso-wrap-distance-bottom:-22e-5mm;mso-position-horizontal:absolute;mso-position-horizontal-relative:page;mso-position-vertical:absolute;mso-position-vertical-relative:text;mso-width-percent:0;mso-height-percent:0;mso-width-relative:margin;mso-height-relative:page" from="28.1pt,-8.95pt" to="568.25pt,-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" strokecolor="#aeaaaa [2414]">
              <o:lock v:ext="edit" shapetype="f"/>
              <w10:wrap anchorx="page"/>
            </v:line>
          </w:pict>
        </mc:Fallback>
      </mc:AlternateContent>
    </w:r>
    <w:r w:rsidR="00AB6AF4" w:rsidRPr="00AB6AF4">
      <w:rPr>
        <w:color w:val="AEAAAA" w:themeColor="background2" w:themeShade="BF"/>
        <w:sz w:val="16"/>
        <w:szCs w:val="16"/>
        <w:lang w:val="en-US"/>
      </w:rPr>
      <w:t>Insert contact details for more information</w:t>
    </w:r>
  </w:p>
  <w:p w14:paraId="706C83E8" w14:textId="47F26885" w:rsidR="00F131C4" w:rsidRPr="001A353E" w:rsidRDefault="00F131C4" w:rsidP="00B15F47">
    <w:pPr>
      <w:pStyle w:val="Footer"/>
      <w:jc w:val="center"/>
      <w:rPr>
        <w:rStyle w:val="Hyperlink"/>
        <w:b/>
        <w:color w:val="418FD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AAB5A" w14:textId="77777777" w:rsidR="00F37394" w:rsidRDefault="00F37394" w:rsidP="008230F5">
      <w:r>
        <w:separator/>
      </w:r>
    </w:p>
    <w:p w14:paraId="4FDC7622" w14:textId="77777777" w:rsidR="00F37394" w:rsidRDefault="00F37394" w:rsidP="008230F5"/>
    <w:p w14:paraId="57ACD968" w14:textId="77777777" w:rsidR="00F37394" w:rsidRDefault="00F37394"/>
  </w:footnote>
  <w:footnote w:type="continuationSeparator" w:id="0">
    <w:p w14:paraId="079C10E7" w14:textId="77777777" w:rsidR="00F37394" w:rsidRDefault="00F37394" w:rsidP="008230F5">
      <w:r>
        <w:continuationSeparator/>
      </w:r>
    </w:p>
    <w:p w14:paraId="09411D80" w14:textId="77777777" w:rsidR="00F37394" w:rsidRDefault="00F37394" w:rsidP="008230F5"/>
    <w:p w14:paraId="22157817" w14:textId="77777777" w:rsidR="00F37394" w:rsidRDefault="00F373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8C93B" w14:textId="77777777" w:rsidR="003D213B" w:rsidRDefault="003D213B" w:rsidP="003D213B">
    <w:pPr>
      <w:pStyle w:val="ochaheaderfooter"/>
      <w:jc w:val="left"/>
      <w:rPr>
        <w:color w:val="418FDE"/>
        <w:szCs w:val="20"/>
      </w:rPr>
    </w:pPr>
  </w:p>
  <w:p w14:paraId="0A3CDC57" w14:textId="77777777" w:rsidR="00E71565" w:rsidRPr="00F12B7F" w:rsidRDefault="00966DEC" w:rsidP="00B15F47">
    <w:pPr>
      <w:pStyle w:val="ochaheaderfooter"/>
      <w:ind w:right="0"/>
      <w:rPr>
        <w:color w:val="026CB6"/>
      </w:rPr>
    </w:pPr>
    <w:r>
      <w:rPr>
        <w:color w:val="418FDE"/>
        <w:szCs w:val="20"/>
      </w:rPr>
      <w:t>OCHA generic template</w:t>
    </w:r>
    <w:r w:rsidR="0005211F" w:rsidRPr="00903329">
      <w:rPr>
        <w:color w:val="026CB6"/>
        <w:sz w:val="20"/>
        <w:szCs w:val="20"/>
      </w:rPr>
      <w:t xml:space="preserve"> </w:t>
    </w:r>
    <w:r w:rsidR="00E71565" w:rsidRPr="0005211F">
      <w:rPr>
        <w:b/>
        <w:color w:val="418FDE"/>
      </w:rPr>
      <w:t>|</w:t>
    </w:r>
    <w:r w:rsidR="00E71565" w:rsidRPr="0005211F">
      <w:rPr>
        <w:color w:val="418FDE"/>
      </w:rPr>
      <w:t xml:space="preserve"> </w:t>
    </w:r>
    <w:r w:rsidR="00E71565" w:rsidRPr="0005211F">
      <w:rPr>
        <w:color w:val="418FDE"/>
      </w:rPr>
      <w:fldChar w:fldCharType="begin"/>
    </w:r>
    <w:r w:rsidR="00E71565" w:rsidRPr="0005211F">
      <w:rPr>
        <w:color w:val="418FDE"/>
      </w:rPr>
      <w:instrText xml:space="preserve"> PAGE   \* MERGEFORMAT </w:instrText>
    </w:r>
    <w:r w:rsidR="00E71565" w:rsidRPr="0005211F">
      <w:rPr>
        <w:color w:val="418FDE"/>
      </w:rPr>
      <w:fldChar w:fldCharType="separate"/>
    </w:r>
    <w:r w:rsidR="004545D1" w:rsidRPr="0005211F">
      <w:rPr>
        <w:color w:val="418FDE"/>
      </w:rPr>
      <w:t>2</w:t>
    </w:r>
    <w:r w:rsidR="00E71565" w:rsidRPr="0005211F">
      <w:rPr>
        <w:color w:val="418FDE"/>
      </w:rPr>
      <w:fldChar w:fldCharType="end"/>
    </w:r>
  </w:p>
  <w:p w14:paraId="5BDDAB7A" w14:textId="77777777" w:rsidR="00566932" w:rsidRDefault="00FA10A4">
    <w:r>
      <w:rPr>
        <w:noProof/>
      </w:rPr>
      <mc:AlternateContent>
        <mc:Choice Requires="wps">
          <w:drawing>
            <wp:anchor distT="4294967288" distB="4294967288" distL="114300" distR="114300" simplePos="0" relativeHeight="251657728" behindDoc="0" locked="0" layoutInCell="1" allowOverlap="1" wp14:anchorId="43A16E7C" wp14:editId="23186C3B">
              <wp:simplePos x="0" y="0"/>
              <wp:positionH relativeFrom="page">
                <wp:posOffset>356870</wp:posOffset>
              </wp:positionH>
              <wp:positionV relativeFrom="paragraph">
                <wp:posOffset>60959</wp:posOffset>
              </wp:positionV>
              <wp:extent cx="6859905" cy="0"/>
              <wp:effectExtent l="0" t="0" r="0" b="0"/>
              <wp:wrapNone/>
              <wp:docPr id="13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5990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18FDE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E72CAD" id="Straight Connector 11" o:spid="_x0000_s1026" style="position:absolute;z-index:251657728;visibility:visible;mso-wrap-style:square;mso-width-percent:0;mso-height-percent:0;mso-wrap-distance-left:9pt;mso-wrap-distance-top:-22e-5mm;mso-wrap-distance-right:9pt;mso-wrap-distance-bottom:-22e-5mm;mso-position-horizontal:absolute;mso-position-horizontal-relative:page;mso-position-vertical:absolute;mso-position-vertical-relative:text;mso-width-percent:0;mso-height-percent:0;mso-width-relative:margin;mso-height-relative:page" from="28.1pt,4.8pt" to="568.2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" strokecolor="#418fde">
              <o:lock v:ext="edit" shapetype="f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88C777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00974548" o:spid="_x0000_i1025" type="#_x0000_t75" style="width:19.5pt;height:17.25pt;visibility:visible;mso-wrap-style:square">
            <v:imagedata r:id="rId1" o:title="" cropbottom="-804f"/>
          </v:shape>
        </w:pict>
      </mc:Choice>
      <mc:Fallback>
        <w:drawing>
          <wp:inline distT="0" distB="0" distL="0" distR="0" wp14:anchorId="14A4AAF8">
            <wp:extent cx="247650" cy="219075"/>
            <wp:effectExtent l="0" t="0" r="0" b="0"/>
            <wp:docPr id="2000974548" name="Picture 2000974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6FBDDC3" id="Picture 40002611" o:spid="_x0000_i1025" type="#_x0000_t75" style="width:15pt;height:18pt;visibility:visible;mso-wrap-style:square">
            <v:imagedata r:id="rId3" o:title=""/>
          </v:shape>
        </w:pict>
      </mc:Choice>
      <mc:Fallback>
        <w:drawing>
          <wp:inline distT="0" distB="0" distL="0" distR="0" wp14:anchorId="14A4AAF9">
            <wp:extent cx="190500" cy="228600"/>
            <wp:effectExtent l="0" t="0" r="0" b="0"/>
            <wp:docPr id="40002611" name="Picture 4000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0859C726" id="Picture 610002521" o:spid="_x0000_i1025" type="#_x0000_t75" style="width:21pt;height:15pt;visibility:visible;mso-wrap-style:square">
            <v:imagedata r:id="rId5" o:title="" cropbottom="-440f" cropright="-325f"/>
          </v:shape>
        </w:pict>
      </mc:Choice>
      <mc:Fallback>
        <w:drawing>
          <wp:inline distT="0" distB="0" distL="0" distR="0" wp14:anchorId="14A4AAFA">
            <wp:extent cx="266700" cy="190500"/>
            <wp:effectExtent l="0" t="0" r="0" b="0"/>
            <wp:docPr id="610002521" name="Picture 61000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96" b="-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5BC16481" id="Picture 1480339114" o:spid="_x0000_i1025" type="#_x0000_t75" style="width:18pt;height:17.25pt;visibility:visible;mso-wrap-style:square">
            <v:imagedata r:id="rId7" o:title="" cropbottom="-804f"/>
          </v:shape>
        </w:pict>
      </mc:Choice>
      <mc:Fallback>
        <w:drawing>
          <wp:inline distT="0" distB="0" distL="0" distR="0" wp14:anchorId="14A4AAFB">
            <wp:extent cx="228600" cy="219075"/>
            <wp:effectExtent l="0" t="0" r="0" b="0"/>
            <wp:docPr id="1480339114" name="Picture 1480339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212ABB49" id="Picture 1056121220" o:spid="_x0000_i1025" type="#_x0000_t75" style="width:21pt;height:17.25pt;visibility:visible;mso-wrap-style:square">
            <v:imagedata r:id="rId9" o:title="" cropbottom="-804f" cropright="-325f"/>
          </v:shape>
        </w:pict>
      </mc:Choice>
      <mc:Fallback>
        <w:drawing>
          <wp:inline distT="0" distB="0" distL="0" distR="0" wp14:anchorId="14A4AAFC">
            <wp:extent cx="266700" cy="219075"/>
            <wp:effectExtent l="0" t="0" r="0" b="0"/>
            <wp:docPr id="1056121220" name="Picture 105612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96" b="-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7C"/>
    <w:multiLevelType w:val="singleLevel"/>
    <w:tmpl w:val="CE5C3A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7AA141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5800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6D06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7A10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58A0E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1219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AAE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809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34A7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3E84B3C6"/>
    <w:lvl w:ilvl="0">
      <w:numFmt w:val="bullet"/>
      <w:lvlText w:val="*"/>
      <w:lvlJc w:val="left"/>
    </w:lvl>
  </w:abstractNum>
  <w:abstractNum w:abstractNumId="11" w15:restartNumberingAfterBreak="0">
    <w:nsid w:val="060E72CB"/>
    <w:multiLevelType w:val="hybridMultilevel"/>
    <w:tmpl w:val="ABD0B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FC09CE"/>
    <w:multiLevelType w:val="hybridMultilevel"/>
    <w:tmpl w:val="40B0F864"/>
    <w:lvl w:ilvl="0" w:tplc="A35C7F44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418FD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CD7DC2"/>
    <w:multiLevelType w:val="hybridMultilevel"/>
    <w:tmpl w:val="ABD0B5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9722BB"/>
    <w:multiLevelType w:val="hybridMultilevel"/>
    <w:tmpl w:val="13DEB2A4"/>
    <w:lvl w:ilvl="0" w:tplc="7BBE9B6C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E30DB8"/>
    <w:multiLevelType w:val="hybridMultilevel"/>
    <w:tmpl w:val="F9EA4438"/>
    <w:lvl w:ilvl="0" w:tplc="76F053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6CB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C68A2"/>
    <w:multiLevelType w:val="hybridMultilevel"/>
    <w:tmpl w:val="ABD0B5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A58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B6E4987"/>
    <w:multiLevelType w:val="hybridMultilevel"/>
    <w:tmpl w:val="73F4F2AE"/>
    <w:lvl w:ilvl="0" w:tplc="5BCC30B2">
      <w:start w:val="1"/>
      <w:numFmt w:val="decimal"/>
      <w:lvlText w:val="%1."/>
      <w:lvlJc w:val="left"/>
      <w:pPr>
        <w:ind w:left="1004" w:hanging="360"/>
      </w:pPr>
      <w:rPr>
        <w:rFonts w:hint="default"/>
        <w:color w:val="026CB6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5DE5724B"/>
    <w:multiLevelType w:val="hybridMultilevel"/>
    <w:tmpl w:val="5086A73C"/>
    <w:lvl w:ilvl="0" w:tplc="7ADA681C">
      <w:start w:val="1"/>
      <w:numFmt w:val="bullet"/>
      <w:pStyle w:val="ochabulletpoin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68785C"/>
    <w:multiLevelType w:val="hybridMultilevel"/>
    <w:tmpl w:val="ABD0B5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EA6557"/>
    <w:multiLevelType w:val="hybridMultilevel"/>
    <w:tmpl w:val="ABD0B5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FC0E62"/>
    <w:multiLevelType w:val="hybridMultilevel"/>
    <w:tmpl w:val="ABD0B5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706539">
    <w:abstractNumId w:val="15"/>
  </w:num>
  <w:num w:numId="2" w16cid:durableId="1526937822">
    <w:abstractNumId w:val="12"/>
  </w:num>
  <w:num w:numId="3" w16cid:durableId="1596014950">
    <w:abstractNumId w:val="18"/>
  </w:num>
  <w:num w:numId="4" w16cid:durableId="715739182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5" w16cid:durableId="561215861">
    <w:abstractNumId w:val="17"/>
  </w:num>
  <w:num w:numId="6" w16cid:durableId="452793519">
    <w:abstractNumId w:val="0"/>
  </w:num>
  <w:num w:numId="7" w16cid:durableId="1179850152">
    <w:abstractNumId w:val="1"/>
  </w:num>
  <w:num w:numId="8" w16cid:durableId="1264806379">
    <w:abstractNumId w:val="2"/>
  </w:num>
  <w:num w:numId="9" w16cid:durableId="1923951898">
    <w:abstractNumId w:val="3"/>
  </w:num>
  <w:num w:numId="10" w16cid:durableId="1940598268">
    <w:abstractNumId w:val="8"/>
  </w:num>
  <w:num w:numId="11" w16cid:durableId="98063808">
    <w:abstractNumId w:val="4"/>
  </w:num>
  <w:num w:numId="12" w16cid:durableId="1266496219">
    <w:abstractNumId w:val="5"/>
  </w:num>
  <w:num w:numId="13" w16cid:durableId="1255749609">
    <w:abstractNumId w:val="6"/>
  </w:num>
  <w:num w:numId="14" w16cid:durableId="1291209444">
    <w:abstractNumId w:val="7"/>
  </w:num>
  <w:num w:numId="15" w16cid:durableId="228882756">
    <w:abstractNumId w:val="9"/>
  </w:num>
  <w:num w:numId="16" w16cid:durableId="1817456186">
    <w:abstractNumId w:val="19"/>
  </w:num>
  <w:num w:numId="17" w16cid:durableId="1179463631">
    <w:abstractNumId w:val="11"/>
  </w:num>
  <w:num w:numId="18" w16cid:durableId="1431046861">
    <w:abstractNumId w:val="16"/>
  </w:num>
  <w:num w:numId="19" w16cid:durableId="1349024332">
    <w:abstractNumId w:val="13"/>
  </w:num>
  <w:num w:numId="20" w16cid:durableId="240913008">
    <w:abstractNumId w:val="21"/>
  </w:num>
  <w:num w:numId="21" w16cid:durableId="124811193">
    <w:abstractNumId w:val="22"/>
  </w:num>
  <w:num w:numId="22" w16cid:durableId="745341989">
    <w:abstractNumId w:val="20"/>
  </w:num>
  <w:num w:numId="23" w16cid:durableId="10899315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lickAndTypeStyle w:val="ochacontenttext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C0C"/>
    <w:rsid w:val="000125E0"/>
    <w:rsid w:val="0001276B"/>
    <w:rsid w:val="000173C3"/>
    <w:rsid w:val="0002551F"/>
    <w:rsid w:val="00033B70"/>
    <w:rsid w:val="00033EE7"/>
    <w:rsid w:val="00034B17"/>
    <w:rsid w:val="00036C30"/>
    <w:rsid w:val="00040738"/>
    <w:rsid w:val="0005211F"/>
    <w:rsid w:val="000530BF"/>
    <w:rsid w:val="00057C6F"/>
    <w:rsid w:val="000702D9"/>
    <w:rsid w:val="0007243A"/>
    <w:rsid w:val="00080D91"/>
    <w:rsid w:val="0008353F"/>
    <w:rsid w:val="000873AC"/>
    <w:rsid w:val="000A10ED"/>
    <w:rsid w:val="000B1DDF"/>
    <w:rsid w:val="000C1A26"/>
    <w:rsid w:val="00133FF2"/>
    <w:rsid w:val="00136118"/>
    <w:rsid w:val="001367C6"/>
    <w:rsid w:val="00137383"/>
    <w:rsid w:val="00152487"/>
    <w:rsid w:val="00166FF7"/>
    <w:rsid w:val="001850E1"/>
    <w:rsid w:val="00187447"/>
    <w:rsid w:val="00192C7D"/>
    <w:rsid w:val="001A353E"/>
    <w:rsid w:val="001A68B0"/>
    <w:rsid w:val="001A6A58"/>
    <w:rsid w:val="001C0281"/>
    <w:rsid w:val="001C37FD"/>
    <w:rsid w:val="001D095D"/>
    <w:rsid w:val="001D2EF1"/>
    <w:rsid w:val="001D525B"/>
    <w:rsid w:val="001D687A"/>
    <w:rsid w:val="001F0DD1"/>
    <w:rsid w:val="00200403"/>
    <w:rsid w:val="00201BF1"/>
    <w:rsid w:val="002033EF"/>
    <w:rsid w:val="00216E39"/>
    <w:rsid w:val="00233587"/>
    <w:rsid w:val="002402C8"/>
    <w:rsid w:val="00244D64"/>
    <w:rsid w:val="00246124"/>
    <w:rsid w:val="002520D3"/>
    <w:rsid w:val="00254E12"/>
    <w:rsid w:val="0026725C"/>
    <w:rsid w:val="00267DFB"/>
    <w:rsid w:val="00274411"/>
    <w:rsid w:val="002A3F07"/>
    <w:rsid w:val="002A4EC1"/>
    <w:rsid w:val="002B23BF"/>
    <w:rsid w:val="002B45D0"/>
    <w:rsid w:val="002E7B81"/>
    <w:rsid w:val="00302D57"/>
    <w:rsid w:val="00312BCC"/>
    <w:rsid w:val="00320D3A"/>
    <w:rsid w:val="003218BB"/>
    <w:rsid w:val="00326264"/>
    <w:rsid w:val="00342663"/>
    <w:rsid w:val="003449DE"/>
    <w:rsid w:val="003528E8"/>
    <w:rsid w:val="00357178"/>
    <w:rsid w:val="003836A5"/>
    <w:rsid w:val="003915C7"/>
    <w:rsid w:val="003A2CC9"/>
    <w:rsid w:val="003A55B7"/>
    <w:rsid w:val="003A6E66"/>
    <w:rsid w:val="003B29F2"/>
    <w:rsid w:val="003C578E"/>
    <w:rsid w:val="003D0043"/>
    <w:rsid w:val="003D1456"/>
    <w:rsid w:val="003D213B"/>
    <w:rsid w:val="003D2E3A"/>
    <w:rsid w:val="003D553A"/>
    <w:rsid w:val="003D7725"/>
    <w:rsid w:val="004054B7"/>
    <w:rsid w:val="00405F19"/>
    <w:rsid w:val="00406572"/>
    <w:rsid w:val="00416E0B"/>
    <w:rsid w:val="0042270F"/>
    <w:rsid w:val="00435969"/>
    <w:rsid w:val="0043599A"/>
    <w:rsid w:val="00440047"/>
    <w:rsid w:val="0044167D"/>
    <w:rsid w:val="00443C98"/>
    <w:rsid w:val="0045148B"/>
    <w:rsid w:val="00453E32"/>
    <w:rsid w:val="004545D1"/>
    <w:rsid w:val="00461CC0"/>
    <w:rsid w:val="00463630"/>
    <w:rsid w:val="0047644D"/>
    <w:rsid w:val="00476B56"/>
    <w:rsid w:val="00483BA5"/>
    <w:rsid w:val="004A6915"/>
    <w:rsid w:val="004A792A"/>
    <w:rsid w:val="004A7AE4"/>
    <w:rsid w:val="004B1948"/>
    <w:rsid w:val="004B51DB"/>
    <w:rsid w:val="004C6903"/>
    <w:rsid w:val="004C7E86"/>
    <w:rsid w:val="004D026A"/>
    <w:rsid w:val="004D3BBB"/>
    <w:rsid w:val="004D3E3E"/>
    <w:rsid w:val="004D6285"/>
    <w:rsid w:val="004D7CE6"/>
    <w:rsid w:val="004E1C9A"/>
    <w:rsid w:val="004F02A7"/>
    <w:rsid w:val="004F0FD1"/>
    <w:rsid w:val="004F70BF"/>
    <w:rsid w:val="00501F31"/>
    <w:rsid w:val="00513DF1"/>
    <w:rsid w:val="005141B1"/>
    <w:rsid w:val="0051694E"/>
    <w:rsid w:val="005270A0"/>
    <w:rsid w:val="00534B63"/>
    <w:rsid w:val="005431FA"/>
    <w:rsid w:val="00556DC2"/>
    <w:rsid w:val="00563C9C"/>
    <w:rsid w:val="00566932"/>
    <w:rsid w:val="005729E1"/>
    <w:rsid w:val="005737D0"/>
    <w:rsid w:val="005773B6"/>
    <w:rsid w:val="00581966"/>
    <w:rsid w:val="005845E2"/>
    <w:rsid w:val="0058770E"/>
    <w:rsid w:val="005A7E32"/>
    <w:rsid w:val="005B0658"/>
    <w:rsid w:val="005B114E"/>
    <w:rsid w:val="005B7CF9"/>
    <w:rsid w:val="005D106C"/>
    <w:rsid w:val="005D3A96"/>
    <w:rsid w:val="005D62B2"/>
    <w:rsid w:val="005E011F"/>
    <w:rsid w:val="005E57B7"/>
    <w:rsid w:val="005E7A74"/>
    <w:rsid w:val="005F6BDB"/>
    <w:rsid w:val="00602385"/>
    <w:rsid w:val="006047DF"/>
    <w:rsid w:val="006213E3"/>
    <w:rsid w:val="00621EDB"/>
    <w:rsid w:val="0062260F"/>
    <w:rsid w:val="006339F3"/>
    <w:rsid w:val="00634796"/>
    <w:rsid w:val="00635755"/>
    <w:rsid w:val="0064371F"/>
    <w:rsid w:val="006551AE"/>
    <w:rsid w:val="006669F1"/>
    <w:rsid w:val="0067478D"/>
    <w:rsid w:val="00677C6E"/>
    <w:rsid w:val="00684800"/>
    <w:rsid w:val="00692809"/>
    <w:rsid w:val="00695CBB"/>
    <w:rsid w:val="006A16C5"/>
    <w:rsid w:val="006D1D18"/>
    <w:rsid w:val="006E0027"/>
    <w:rsid w:val="006E3D96"/>
    <w:rsid w:val="006E422B"/>
    <w:rsid w:val="006E46D9"/>
    <w:rsid w:val="006E732C"/>
    <w:rsid w:val="0071141F"/>
    <w:rsid w:val="0071331C"/>
    <w:rsid w:val="007154AA"/>
    <w:rsid w:val="007155D8"/>
    <w:rsid w:val="007158E2"/>
    <w:rsid w:val="00721161"/>
    <w:rsid w:val="00731DF2"/>
    <w:rsid w:val="007370ED"/>
    <w:rsid w:val="00740646"/>
    <w:rsid w:val="0074595E"/>
    <w:rsid w:val="007703D6"/>
    <w:rsid w:val="0077101A"/>
    <w:rsid w:val="007858ED"/>
    <w:rsid w:val="007B4BE5"/>
    <w:rsid w:val="007C0D3D"/>
    <w:rsid w:val="007C0EE1"/>
    <w:rsid w:val="007C1DB0"/>
    <w:rsid w:val="007D0ADC"/>
    <w:rsid w:val="00811333"/>
    <w:rsid w:val="00816065"/>
    <w:rsid w:val="008230F5"/>
    <w:rsid w:val="00843CE0"/>
    <w:rsid w:val="0084711A"/>
    <w:rsid w:val="00860BAC"/>
    <w:rsid w:val="008671E3"/>
    <w:rsid w:val="00877EF7"/>
    <w:rsid w:val="00881776"/>
    <w:rsid w:val="00885E1A"/>
    <w:rsid w:val="00892E90"/>
    <w:rsid w:val="00897505"/>
    <w:rsid w:val="008A2FED"/>
    <w:rsid w:val="008A3B55"/>
    <w:rsid w:val="008A419A"/>
    <w:rsid w:val="008B2B79"/>
    <w:rsid w:val="008C24ED"/>
    <w:rsid w:val="008C5A89"/>
    <w:rsid w:val="008E1B12"/>
    <w:rsid w:val="008E3187"/>
    <w:rsid w:val="00910748"/>
    <w:rsid w:val="0091170D"/>
    <w:rsid w:val="00912698"/>
    <w:rsid w:val="009134B2"/>
    <w:rsid w:val="00930F75"/>
    <w:rsid w:val="00936F57"/>
    <w:rsid w:val="0094581D"/>
    <w:rsid w:val="00950653"/>
    <w:rsid w:val="00952ADD"/>
    <w:rsid w:val="00966DEC"/>
    <w:rsid w:val="00967D58"/>
    <w:rsid w:val="0097321C"/>
    <w:rsid w:val="009755CF"/>
    <w:rsid w:val="00976465"/>
    <w:rsid w:val="009A51E9"/>
    <w:rsid w:val="009B28AC"/>
    <w:rsid w:val="009B3E68"/>
    <w:rsid w:val="009D5368"/>
    <w:rsid w:val="009F215C"/>
    <w:rsid w:val="00A040D0"/>
    <w:rsid w:val="00A05DDA"/>
    <w:rsid w:val="00A267E6"/>
    <w:rsid w:val="00A33839"/>
    <w:rsid w:val="00A408BE"/>
    <w:rsid w:val="00A43F40"/>
    <w:rsid w:val="00A44EF2"/>
    <w:rsid w:val="00A57492"/>
    <w:rsid w:val="00A61BAE"/>
    <w:rsid w:val="00A67ADB"/>
    <w:rsid w:val="00A73488"/>
    <w:rsid w:val="00A83DEA"/>
    <w:rsid w:val="00A85C6C"/>
    <w:rsid w:val="00A860A9"/>
    <w:rsid w:val="00A86DD6"/>
    <w:rsid w:val="00A90551"/>
    <w:rsid w:val="00A92607"/>
    <w:rsid w:val="00A94FE3"/>
    <w:rsid w:val="00A95DCA"/>
    <w:rsid w:val="00AA0F82"/>
    <w:rsid w:val="00AB3EEA"/>
    <w:rsid w:val="00AB4CB9"/>
    <w:rsid w:val="00AB6AF4"/>
    <w:rsid w:val="00AC21F0"/>
    <w:rsid w:val="00AC4A83"/>
    <w:rsid w:val="00AD02CA"/>
    <w:rsid w:val="00AD09AE"/>
    <w:rsid w:val="00AD1A24"/>
    <w:rsid w:val="00AD2B97"/>
    <w:rsid w:val="00AF0343"/>
    <w:rsid w:val="00B04637"/>
    <w:rsid w:val="00B10AEF"/>
    <w:rsid w:val="00B1239E"/>
    <w:rsid w:val="00B12E17"/>
    <w:rsid w:val="00B134CD"/>
    <w:rsid w:val="00B15F47"/>
    <w:rsid w:val="00B23C45"/>
    <w:rsid w:val="00B24601"/>
    <w:rsid w:val="00B254F1"/>
    <w:rsid w:val="00B256B0"/>
    <w:rsid w:val="00B26236"/>
    <w:rsid w:val="00B317EA"/>
    <w:rsid w:val="00B40716"/>
    <w:rsid w:val="00B50D21"/>
    <w:rsid w:val="00B53C5E"/>
    <w:rsid w:val="00B678E4"/>
    <w:rsid w:val="00B729C4"/>
    <w:rsid w:val="00B72C22"/>
    <w:rsid w:val="00B73629"/>
    <w:rsid w:val="00B807DE"/>
    <w:rsid w:val="00B838A1"/>
    <w:rsid w:val="00B86B27"/>
    <w:rsid w:val="00B969D1"/>
    <w:rsid w:val="00BA7515"/>
    <w:rsid w:val="00BC269C"/>
    <w:rsid w:val="00BF137C"/>
    <w:rsid w:val="00BF16E0"/>
    <w:rsid w:val="00BF289F"/>
    <w:rsid w:val="00C03E8A"/>
    <w:rsid w:val="00C139E1"/>
    <w:rsid w:val="00C17181"/>
    <w:rsid w:val="00C24E72"/>
    <w:rsid w:val="00C27A8C"/>
    <w:rsid w:val="00C32A48"/>
    <w:rsid w:val="00C365ED"/>
    <w:rsid w:val="00C518C0"/>
    <w:rsid w:val="00C528E8"/>
    <w:rsid w:val="00C70332"/>
    <w:rsid w:val="00C70E35"/>
    <w:rsid w:val="00C74794"/>
    <w:rsid w:val="00C76167"/>
    <w:rsid w:val="00C76899"/>
    <w:rsid w:val="00C77D39"/>
    <w:rsid w:val="00C81687"/>
    <w:rsid w:val="00C819EE"/>
    <w:rsid w:val="00C93EDC"/>
    <w:rsid w:val="00CA5E55"/>
    <w:rsid w:val="00CB1BBE"/>
    <w:rsid w:val="00CC3DFC"/>
    <w:rsid w:val="00CC49D7"/>
    <w:rsid w:val="00CD1735"/>
    <w:rsid w:val="00CD3C06"/>
    <w:rsid w:val="00CD4415"/>
    <w:rsid w:val="00D16253"/>
    <w:rsid w:val="00D22485"/>
    <w:rsid w:val="00D22653"/>
    <w:rsid w:val="00D226CB"/>
    <w:rsid w:val="00D300AB"/>
    <w:rsid w:val="00D30ECF"/>
    <w:rsid w:val="00D360E3"/>
    <w:rsid w:val="00D4420B"/>
    <w:rsid w:val="00D47C0C"/>
    <w:rsid w:val="00D52A4A"/>
    <w:rsid w:val="00D6799B"/>
    <w:rsid w:val="00D74959"/>
    <w:rsid w:val="00D927CA"/>
    <w:rsid w:val="00DA672B"/>
    <w:rsid w:val="00DB2C74"/>
    <w:rsid w:val="00DC5C28"/>
    <w:rsid w:val="00DC6C76"/>
    <w:rsid w:val="00DD1C13"/>
    <w:rsid w:val="00DD6C7D"/>
    <w:rsid w:val="00DE539B"/>
    <w:rsid w:val="00E11AD6"/>
    <w:rsid w:val="00E12DC4"/>
    <w:rsid w:val="00E257CE"/>
    <w:rsid w:val="00E30FDC"/>
    <w:rsid w:val="00E4017F"/>
    <w:rsid w:val="00E461C8"/>
    <w:rsid w:val="00E505B0"/>
    <w:rsid w:val="00E56322"/>
    <w:rsid w:val="00E576C3"/>
    <w:rsid w:val="00E641E5"/>
    <w:rsid w:val="00E66723"/>
    <w:rsid w:val="00E71565"/>
    <w:rsid w:val="00E722FE"/>
    <w:rsid w:val="00E94CC4"/>
    <w:rsid w:val="00EB2E58"/>
    <w:rsid w:val="00EB333B"/>
    <w:rsid w:val="00EB5385"/>
    <w:rsid w:val="00EC01EF"/>
    <w:rsid w:val="00EC4A6A"/>
    <w:rsid w:val="00ED27BD"/>
    <w:rsid w:val="00ED62F1"/>
    <w:rsid w:val="00ED7B6D"/>
    <w:rsid w:val="00EE7C58"/>
    <w:rsid w:val="00EF2286"/>
    <w:rsid w:val="00EF41C9"/>
    <w:rsid w:val="00EF5AA2"/>
    <w:rsid w:val="00F02BA3"/>
    <w:rsid w:val="00F02DC4"/>
    <w:rsid w:val="00F07891"/>
    <w:rsid w:val="00F07AC3"/>
    <w:rsid w:val="00F12B7F"/>
    <w:rsid w:val="00F131C4"/>
    <w:rsid w:val="00F13550"/>
    <w:rsid w:val="00F14133"/>
    <w:rsid w:val="00F3196C"/>
    <w:rsid w:val="00F37394"/>
    <w:rsid w:val="00F41EE6"/>
    <w:rsid w:val="00F72961"/>
    <w:rsid w:val="00F769BB"/>
    <w:rsid w:val="00F81158"/>
    <w:rsid w:val="00F863E4"/>
    <w:rsid w:val="00F869C4"/>
    <w:rsid w:val="00F93B76"/>
    <w:rsid w:val="00FA10A4"/>
    <w:rsid w:val="00FA5A63"/>
    <w:rsid w:val="00FA62A5"/>
    <w:rsid w:val="00FB7F39"/>
    <w:rsid w:val="00FC5A88"/>
    <w:rsid w:val="00FC7995"/>
    <w:rsid w:val="00FD32F3"/>
    <w:rsid w:val="00FD7805"/>
    <w:rsid w:val="00FE28C2"/>
    <w:rsid w:val="00FE6530"/>
    <w:rsid w:val="00FE6BDA"/>
    <w:rsid w:val="00FE77B2"/>
    <w:rsid w:val="00FF2AF9"/>
    <w:rsid w:val="00FF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609ADAF4"/>
  <w15:chartTrackingRefBased/>
  <w15:docId w15:val="{634F8328-B325-4544-80D8-111F4AEC1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52ADD"/>
    <w:pPr>
      <w:spacing w:after="240"/>
    </w:pPr>
    <w:rPr>
      <w:rFonts w:ascii="Arial" w:hAnsi="Arial"/>
      <w:color w:val="4D4D4D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106C"/>
    <w:pPr>
      <w:keepNext/>
      <w:keepLines/>
      <w:spacing w:before="240"/>
      <w:outlineLvl w:val="0"/>
    </w:pPr>
    <w:rPr>
      <w:rFonts w:eastAsia="Times New Roman"/>
      <w:b/>
      <w:bCs/>
      <w:color w:val="418FDE"/>
      <w:sz w:val="40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106C"/>
    <w:pPr>
      <w:keepNext/>
      <w:keepLines/>
      <w:spacing w:before="240" w:after="180"/>
      <w:outlineLvl w:val="1"/>
    </w:pPr>
    <w:rPr>
      <w:rFonts w:eastAsia="DengXian Light"/>
      <w:b/>
      <w:color w:val="418FDE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106C"/>
    <w:pPr>
      <w:keepNext/>
      <w:keepLines/>
      <w:spacing w:before="140" w:after="140"/>
      <w:outlineLvl w:val="2"/>
    </w:pPr>
    <w:rPr>
      <w:rFonts w:eastAsia="DengXian Light" w:cs="Arial"/>
      <w:b/>
      <w:color w:val="418FDE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D106C"/>
    <w:pPr>
      <w:keepNext/>
      <w:keepLines/>
      <w:spacing w:before="80" w:after="80"/>
      <w:outlineLvl w:val="3"/>
    </w:pPr>
    <w:rPr>
      <w:rFonts w:eastAsia="DengXian Light" w:cs="Arial"/>
      <w:b/>
      <w:iCs/>
      <w:color w:val="418FDE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94581D"/>
    <w:pPr>
      <w:keepNext/>
      <w:keepLines/>
      <w:spacing w:before="40" w:after="0"/>
      <w:outlineLvl w:val="4"/>
    </w:pPr>
    <w:rPr>
      <w:rFonts w:ascii="Calibri Light" w:eastAsia="DengXian Light" w:hAnsi="Calibri Light"/>
      <w:color w:val="418F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D106C"/>
    <w:rPr>
      <w:rFonts w:ascii="Arial" w:eastAsia="Times New Roman" w:hAnsi="Arial"/>
      <w:b/>
      <w:bCs/>
      <w:color w:val="418FDE"/>
      <w:sz w:val="40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5D106C"/>
    <w:rPr>
      <w:rFonts w:ascii="Arial" w:eastAsia="DengXian Light" w:hAnsi="Arial" w:cs="Times New Roman"/>
      <w:b/>
      <w:color w:val="418FDE"/>
      <w:sz w:val="32"/>
      <w:szCs w:val="26"/>
    </w:rPr>
  </w:style>
  <w:style w:type="character" w:customStyle="1" w:styleId="Heading3Char">
    <w:name w:val="Heading 3 Char"/>
    <w:link w:val="Heading3"/>
    <w:uiPriority w:val="9"/>
    <w:rsid w:val="005D106C"/>
    <w:rPr>
      <w:rFonts w:ascii="Arial" w:eastAsia="DengXian Light" w:hAnsi="Arial" w:cs="Arial"/>
      <w:b/>
      <w:color w:val="418FDE"/>
      <w:sz w:val="26"/>
    </w:rPr>
  </w:style>
  <w:style w:type="character" w:customStyle="1" w:styleId="Heading4Char">
    <w:name w:val="Heading 4 Char"/>
    <w:link w:val="Heading4"/>
    <w:uiPriority w:val="9"/>
    <w:rsid w:val="005D106C"/>
    <w:rPr>
      <w:rFonts w:ascii="Arial" w:eastAsia="DengXian Light" w:hAnsi="Arial" w:cs="Arial"/>
      <w:b/>
      <w:iCs/>
      <w:color w:val="418FDE"/>
      <w:sz w:val="22"/>
    </w:rPr>
  </w:style>
  <w:style w:type="character" w:customStyle="1" w:styleId="Heading5Char">
    <w:name w:val="Heading 5 Char"/>
    <w:link w:val="Heading5"/>
    <w:uiPriority w:val="9"/>
    <w:semiHidden/>
    <w:rsid w:val="0094581D"/>
    <w:rPr>
      <w:rFonts w:ascii="Calibri Light" w:eastAsia="DengXian Light" w:hAnsi="Calibri Light" w:cs="Times New Roman"/>
      <w:color w:val="418FDE"/>
    </w:rPr>
  </w:style>
  <w:style w:type="table" w:styleId="TableGrid">
    <w:name w:val="Table Grid"/>
    <w:basedOn w:val="TableNormal"/>
    <w:uiPriority w:val="59"/>
    <w:rsid w:val="00FA6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62A5"/>
    <w:rPr>
      <w:rFonts w:ascii="Tahoma" w:hAnsi="Tahoma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A62A5"/>
    <w:rPr>
      <w:rFonts w:ascii="Tahoma" w:hAnsi="Tahoma" w:cs="Tahoma"/>
      <w:sz w:val="16"/>
      <w:szCs w:val="16"/>
    </w:rPr>
  </w:style>
  <w:style w:type="paragraph" w:customStyle="1" w:styleId="ochaheadertitle">
    <w:name w:val="ocha_header_title"/>
    <w:autoRedefine/>
    <w:qFormat/>
    <w:rsid w:val="003A2CC9"/>
    <w:pPr>
      <w:spacing w:after="40"/>
    </w:pPr>
    <w:rPr>
      <w:rFonts w:ascii="Arial" w:eastAsia="Times New Roman" w:hAnsi="Arial" w:cs="Arial"/>
      <w:b/>
      <w:color w:val="418FDE"/>
      <w:sz w:val="40"/>
      <w:szCs w:val="40"/>
    </w:rPr>
  </w:style>
  <w:style w:type="paragraph" w:customStyle="1" w:styleId="ochaheadersubtitle">
    <w:name w:val="ocha_header_subtitle"/>
    <w:qFormat/>
    <w:rsid w:val="001A353E"/>
    <w:pPr>
      <w:spacing w:after="100"/>
    </w:pPr>
    <w:rPr>
      <w:rFonts w:ascii="Arial" w:hAnsi="Arial"/>
      <w:color w:val="418FDE"/>
      <w:sz w:val="32"/>
      <w:szCs w:val="30"/>
    </w:rPr>
  </w:style>
  <w:style w:type="paragraph" w:customStyle="1" w:styleId="ochacontentheading">
    <w:name w:val="ocha_content_heading"/>
    <w:autoRedefine/>
    <w:qFormat/>
    <w:rsid w:val="00EF2286"/>
    <w:pPr>
      <w:widowControl w:val="0"/>
      <w:pBdr>
        <w:bottom w:val="single" w:sz="4" w:space="1" w:color="737373"/>
      </w:pBdr>
      <w:spacing w:before="240" w:after="160" w:line="440" w:lineRule="exact"/>
    </w:pPr>
    <w:rPr>
      <w:rFonts w:ascii="Arial" w:hAnsi="Arial" w:cs="Arial"/>
      <w:b/>
      <w:caps/>
      <w:color w:val="4D4D4D"/>
      <w:spacing w:val="8"/>
      <w:sz w:val="28"/>
      <w:szCs w:val="22"/>
      <w:lang w:val="en"/>
    </w:rPr>
  </w:style>
  <w:style w:type="paragraph" w:customStyle="1" w:styleId="ochacontenttext">
    <w:name w:val="ocha_content_text"/>
    <w:qFormat/>
    <w:rsid w:val="005D106C"/>
    <w:pPr>
      <w:spacing w:after="160"/>
    </w:pPr>
    <w:rPr>
      <w:rFonts w:ascii="Arial" w:eastAsia="PMingLiU" w:hAnsi="Arial"/>
      <w:color w:val="404040"/>
      <w:szCs w:val="24"/>
      <w:lang w:eastAsia="zh-TW"/>
    </w:rPr>
  </w:style>
  <w:style w:type="paragraph" w:customStyle="1" w:styleId="ochacontentheading2">
    <w:name w:val="ocha_content_heading2"/>
    <w:basedOn w:val="Normal"/>
    <w:autoRedefine/>
    <w:qFormat/>
    <w:rsid w:val="00133FF2"/>
    <w:pPr>
      <w:pBdr>
        <w:bottom w:val="single" w:sz="2" w:space="1" w:color="D9D9D9"/>
      </w:pBdr>
      <w:spacing w:before="160" w:after="100"/>
    </w:pPr>
    <w:rPr>
      <w:rFonts w:eastAsia="PMingLiU"/>
      <w:b/>
      <w:color w:val="418FDE"/>
      <w:sz w:val="24"/>
      <w:szCs w:val="24"/>
      <w:lang w:eastAsia="zh-TW"/>
    </w:rPr>
  </w:style>
  <w:style w:type="character" w:styleId="Hyperlink">
    <w:name w:val="Hyperlink"/>
    <w:unhideWhenUsed/>
    <w:qFormat/>
    <w:rsid w:val="004C6903"/>
    <w:rPr>
      <w:rFonts w:ascii="Arial" w:hAnsi="Arial"/>
      <w:color w:val="5086B9"/>
    </w:rPr>
  </w:style>
  <w:style w:type="paragraph" w:customStyle="1" w:styleId="ochabulletpoint">
    <w:name w:val="ocha_bullet_point"/>
    <w:qFormat/>
    <w:rsid w:val="005A7E32"/>
    <w:pPr>
      <w:numPr>
        <w:numId w:val="16"/>
      </w:numPr>
      <w:spacing w:before="100" w:after="100"/>
      <w:contextualSpacing/>
    </w:pPr>
    <w:rPr>
      <w:rFonts w:ascii="Arial" w:eastAsia="PMingLiU" w:hAnsi="Arial"/>
      <w:color w:val="4D4D4D"/>
      <w:lang w:eastAsia="zh-TW"/>
    </w:rPr>
  </w:style>
  <w:style w:type="character" w:customStyle="1" w:styleId="ochasalmon">
    <w:name w:val="ocha_salmon"/>
    <w:uiPriority w:val="1"/>
    <w:qFormat/>
    <w:rsid w:val="00AD02CA"/>
    <w:rPr>
      <w:rFonts w:ascii="Arial" w:hAnsi="Arial"/>
      <w:color w:val="CB381F"/>
      <w:sz w:val="20"/>
    </w:rPr>
  </w:style>
  <w:style w:type="paragraph" w:styleId="Header">
    <w:name w:val="header"/>
    <w:basedOn w:val="Normal"/>
    <w:link w:val="HeaderChar"/>
    <w:uiPriority w:val="99"/>
    <w:unhideWhenUsed/>
    <w:rsid w:val="00244D64"/>
    <w:pPr>
      <w:tabs>
        <w:tab w:val="center" w:pos="4680"/>
        <w:tab w:val="right" w:pos="9360"/>
      </w:tabs>
    </w:pPr>
    <w:rPr>
      <w:color w:val="auto"/>
      <w:lang w:val="x-none" w:eastAsia="x-none"/>
    </w:rPr>
  </w:style>
  <w:style w:type="character" w:customStyle="1" w:styleId="HeaderChar">
    <w:name w:val="Header Char"/>
    <w:link w:val="Header"/>
    <w:uiPriority w:val="99"/>
    <w:rsid w:val="00244D64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244D64"/>
    <w:pPr>
      <w:tabs>
        <w:tab w:val="center" w:pos="4680"/>
        <w:tab w:val="right" w:pos="9360"/>
      </w:tabs>
    </w:pPr>
    <w:rPr>
      <w:color w:val="auto"/>
      <w:lang w:val="x-none" w:eastAsia="x-none"/>
    </w:rPr>
  </w:style>
  <w:style w:type="character" w:customStyle="1" w:styleId="FooterChar">
    <w:name w:val="Footer Char"/>
    <w:link w:val="Footer"/>
    <w:uiPriority w:val="99"/>
    <w:rsid w:val="00244D64"/>
    <w:rPr>
      <w:rFonts w:ascii="Arial" w:hAnsi="Arial"/>
      <w:sz w:val="20"/>
    </w:rPr>
  </w:style>
  <w:style w:type="paragraph" w:customStyle="1" w:styleId="ochacaption">
    <w:name w:val="ocha_caption"/>
    <w:qFormat/>
    <w:rsid w:val="00133FF2"/>
    <w:rPr>
      <w:rFonts w:ascii="Arial" w:hAnsi="Arial"/>
      <w:color w:val="808080"/>
      <w:sz w:val="14"/>
      <w:szCs w:val="14"/>
    </w:rPr>
  </w:style>
  <w:style w:type="paragraph" w:customStyle="1" w:styleId="ochaheaderfooter">
    <w:name w:val="ocha_header_footer"/>
    <w:rsid w:val="003D213B"/>
    <w:pPr>
      <w:ind w:right="288"/>
      <w:jc w:val="right"/>
    </w:pPr>
    <w:rPr>
      <w:rFonts w:ascii="Arial" w:eastAsia="PMingLiU" w:hAnsi="Arial" w:cs="Arial"/>
      <w:noProof/>
      <w:color w:val="5086B9"/>
      <w:sz w:val="16"/>
      <w:szCs w:val="16"/>
    </w:rPr>
  </w:style>
  <w:style w:type="paragraph" w:customStyle="1" w:styleId="ochatabletext">
    <w:name w:val="ocha_table_text"/>
    <w:qFormat/>
    <w:rsid w:val="00ED7B6D"/>
    <w:rPr>
      <w:rFonts w:ascii="Arial" w:hAnsi="Arial"/>
      <w:color w:val="393939"/>
      <w:sz w:val="18"/>
    </w:rPr>
  </w:style>
  <w:style w:type="table" w:styleId="MediumList2-Accent3">
    <w:name w:val="Medium List 2 Accent 3"/>
    <w:basedOn w:val="TableNormal"/>
    <w:uiPriority w:val="66"/>
    <w:rsid w:val="00B72C2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">
    <w:name w:val="Light Shading"/>
    <w:basedOn w:val="TableNormal"/>
    <w:uiPriority w:val="60"/>
    <w:rsid w:val="008B2B7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Grid3-Accent2">
    <w:name w:val="Medium Grid 3 Accent 2"/>
    <w:basedOn w:val="TableNormal"/>
    <w:uiPriority w:val="69"/>
    <w:rsid w:val="00440047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ochatablesimple">
    <w:name w:val="ocha_table_simple"/>
    <w:basedOn w:val="TableNormal"/>
    <w:uiPriority w:val="99"/>
    <w:rsid w:val="00ED7B6D"/>
    <w:rPr>
      <w:rFonts w:ascii="Arial" w:hAnsi="Arial"/>
      <w:color w:val="3F3F3F"/>
    </w:rPr>
    <w:tblPr>
      <w:tblStyleRowBandSize w:val="1"/>
      <w:tblStyleColBandSize w:val="1"/>
      <w:tblBorders>
        <w:bottom w:val="single" w:sz="2" w:space="0" w:color="A6A6A6"/>
      </w:tblBorders>
      <w:tblCellMar>
        <w:top w:w="45" w:type="dxa"/>
        <w:bottom w:w="45" w:type="dxa"/>
      </w:tblCellMar>
    </w:tblPr>
    <w:tblStylePr w:type="firstRow">
      <w:rPr>
        <w:rFonts w:ascii="Arial" w:hAnsi="Arial"/>
        <w:b w:val="0"/>
        <w:i w:val="0"/>
        <w:sz w:val="20"/>
      </w:rPr>
      <w:tblPr/>
      <w:tcPr>
        <w:tcBorders>
          <w:bottom w:val="single" w:sz="4" w:space="0" w:color="404040"/>
        </w:tcBorders>
      </w:tcPr>
    </w:tblStylePr>
    <w:tblStylePr w:type="lastRow">
      <w:pPr>
        <w:jc w:val="left"/>
      </w:pPr>
      <w:rPr>
        <w:rFonts w:ascii="Arial" w:hAnsi="Arial"/>
        <w:b w:val="0"/>
        <w:i w:val="0"/>
        <w:sz w:val="16"/>
      </w:rPr>
      <w:tblPr/>
      <w:tcPr>
        <w:tcBorders>
          <w:top w:val="single" w:sz="2" w:space="0" w:color="A6A6A6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LightShading-Accent4">
    <w:name w:val="Light Shading Accent 4"/>
    <w:basedOn w:val="TableNormal"/>
    <w:uiPriority w:val="60"/>
    <w:rsid w:val="0097321C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2">
    <w:name w:val="Light Shading Accent 2"/>
    <w:basedOn w:val="TableNormal"/>
    <w:uiPriority w:val="60"/>
    <w:rsid w:val="0097321C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1">
    <w:name w:val="Light Shading Accent 1"/>
    <w:basedOn w:val="TableNormal"/>
    <w:uiPriority w:val="60"/>
    <w:rsid w:val="003D2E3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Style1">
    <w:name w:val="Style1"/>
    <w:basedOn w:val="TableNormal"/>
    <w:uiPriority w:val="99"/>
    <w:rsid w:val="00ED7B6D"/>
    <w:rPr>
      <w:rFonts w:ascii="Arial" w:hAnsi="Arial"/>
      <w:color w:val="404040"/>
      <w:sz w:val="18"/>
    </w:rPr>
    <w:tblPr>
      <w:tblStyleRowBandSize w:val="1"/>
      <w:tblBorders>
        <w:top w:val="single" w:sz="4" w:space="0" w:color="003469"/>
        <w:left w:val="single" w:sz="4" w:space="0" w:color="FFFFFF"/>
        <w:bottom w:val="single" w:sz="4" w:space="0" w:color="003469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45" w:type="dxa"/>
        <w:bottom w:w="45" w:type="dxa"/>
      </w:tblCellMar>
    </w:tblPr>
    <w:tblStylePr w:type="firstRow">
      <w:rPr>
        <w:rFonts w:ascii="Arial" w:hAnsi="Arial"/>
        <w:b/>
        <w:sz w:val="18"/>
      </w:rPr>
      <w:tblPr/>
      <w:tcPr>
        <w:tcBorders>
          <w:top w:val="single" w:sz="4" w:space="0" w:color="003469"/>
          <w:left w:val="single" w:sz="4" w:space="0" w:color="FFFFFF"/>
          <w:bottom w:val="single" w:sz="4" w:space="0" w:color="003469"/>
          <w:right w:val="single" w:sz="4" w:space="0" w:color="FFFFFF"/>
          <w:insideH w:val="nil"/>
          <w:insideV w:val="single" w:sz="4" w:space="0" w:color="FFFFFF"/>
          <w:tl2br w:val="nil"/>
          <w:tr2bl w:val="nil"/>
        </w:tcBorders>
        <w:shd w:val="clear" w:color="auto" w:fill="C7D6EE"/>
      </w:tcPr>
    </w:tblStylePr>
    <w:tblStylePr w:type="band1Horz">
      <w:tblPr/>
      <w:tcPr>
        <w:shd w:val="clear" w:color="auto" w:fill="EEF3FA"/>
      </w:tcPr>
    </w:tblStylePr>
    <w:tblStylePr w:type="band2Horz">
      <w:tblPr/>
      <w:tcPr>
        <w:shd w:val="clear" w:color="auto" w:fill="E1E8F6"/>
      </w:tcPr>
    </w:tblStylePr>
  </w:style>
  <w:style w:type="table" w:customStyle="1" w:styleId="ochabluelongtext">
    <w:name w:val="ocha_blue_longtext"/>
    <w:basedOn w:val="TableNormal"/>
    <w:uiPriority w:val="99"/>
    <w:rsid w:val="00ED7B6D"/>
    <w:rPr>
      <w:rFonts w:ascii="Arial" w:hAnsi="Arial"/>
      <w:color w:val="404040"/>
      <w:sz w:val="18"/>
    </w:rPr>
    <w:tblPr>
      <w:tblStyleRowBandSize w:val="1"/>
      <w:tblBorders>
        <w:top w:val="single" w:sz="4" w:space="0" w:color="003469"/>
        <w:left w:val="single" w:sz="4" w:space="0" w:color="FFFFFF"/>
        <w:bottom w:val="single" w:sz="4" w:space="0" w:color="003469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45" w:type="dxa"/>
        <w:bottom w:w="45" w:type="dxa"/>
      </w:tblCellMar>
    </w:tblPr>
    <w:tblStylePr w:type="firstRow">
      <w:rPr>
        <w:rFonts w:ascii="Arial" w:hAnsi="Arial"/>
        <w:b/>
        <w:sz w:val="18"/>
      </w:rPr>
      <w:tblPr/>
      <w:tcPr>
        <w:tcBorders>
          <w:top w:val="single" w:sz="4" w:space="0" w:color="003469"/>
          <w:left w:val="single" w:sz="4" w:space="0" w:color="FFFFFF"/>
          <w:bottom w:val="single" w:sz="4" w:space="0" w:color="003469"/>
          <w:right w:val="single" w:sz="4" w:space="0" w:color="FFFFFF"/>
          <w:insideH w:val="nil"/>
          <w:insideV w:val="single" w:sz="4" w:space="0" w:color="FFFFFF"/>
          <w:tl2br w:val="nil"/>
          <w:tr2bl w:val="nil"/>
        </w:tcBorders>
        <w:shd w:val="clear" w:color="auto" w:fill="C7D6EE"/>
      </w:tcPr>
    </w:tblStylePr>
    <w:tblStylePr w:type="band1Horz">
      <w:tblPr/>
      <w:tcPr>
        <w:shd w:val="clear" w:color="auto" w:fill="EEF3FA"/>
      </w:tcPr>
    </w:tblStylePr>
    <w:tblStylePr w:type="band2Horz">
      <w:tblPr/>
      <w:tcPr>
        <w:shd w:val="clear" w:color="auto" w:fill="FFFFFF"/>
      </w:tcPr>
    </w:tblStylePr>
  </w:style>
  <w:style w:type="table" w:customStyle="1" w:styleId="ochatablesimplelongtext">
    <w:name w:val="ocha_table_simple_longtext"/>
    <w:basedOn w:val="TableNormal"/>
    <w:uiPriority w:val="99"/>
    <w:rsid w:val="00AD09AE"/>
    <w:rPr>
      <w:rFonts w:ascii="Arial" w:hAnsi="Arial"/>
      <w:sz w:val="16"/>
    </w:rPr>
    <w:tblPr>
      <w:tblStyleRowBandSize w:val="1"/>
      <w:tblBorders>
        <w:bottom w:val="single" w:sz="2" w:space="0" w:color="A6A6A6"/>
        <w:insideH w:val="single" w:sz="2" w:space="0" w:color="F2F2F2"/>
      </w:tblBorders>
      <w:tblCellMar>
        <w:top w:w="45" w:type="dxa"/>
        <w:bottom w:w="45" w:type="dxa"/>
      </w:tblCellMar>
    </w:tblPr>
    <w:tblStylePr w:type="firstRow">
      <w:tblPr/>
      <w:tcPr>
        <w:tcBorders>
          <w:bottom w:val="single" w:sz="4" w:space="0" w:color="404040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869C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ochablue">
    <w:name w:val="ocha_blue"/>
    <w:uiPriority w:val="1"/>
    <w:qFormat/>
    <w:rsid w:val="00FE6530"/>
    <w:rPr>
      <w:rFonts w:ascii="Arial" w:hAnsi="Arial"/>
      <w:color w:val="418FDE"/>
      <w:sz w:val="20"/>
      <w:szCs w:val="16"/>
    </w:rPr>
  </w:style>
  <w:style w:type="table" w:customStyle="1" w:styleId="ochabluebox">
    <w:name w:val="ocha_blue_box"/>
    <w:basedOn w:val="TableNormal"/>
    <w:uiPriority w:val="99"/>
    <w:rsid w:val="00ED7B6D"/>
    <w:rPr>
      <w:rFonts w:ascii="Arial" w:hAnsi="Arial"/>
      <w:color w:val="404040"/>
      <w:sz w:val="16"/>
    </w:rPr>
    <w:tblPr>
      <w:tblCellMar>
        <w:top w:w="113" w:type="dxa"/>
        <w:bottom w:w="113" w:type="dxa"/>
      </w:tblCellMar>
    </w:tblPr>
    <w:tcPr>
      <w:shd w:val="clear" w:color="auto" w:fill="EEF3FA"/>
    </w:tcPr>
    <w:tblStylePr w:type="firstRow">
      <w:rPr>
        <w:rFonts w:ascii="Arial" w:hAnsi="Arial"/>
        <w:sz w:val="18"/>
      </w:rPr>
    </w:tblStylePr>
  </w:style>
  <w:style w:type="paragraph" w:customStyle="1" w:styleId="ochagraphtitle">
    <w:name w:val="ocha_graph_title"/>
    <w:qFormat/>
    <w:rsid w:val="00133FF2"/>
    <w:pPr>
      <w:spacing w:line="360" w:lineRule="auto"/>
    </w:pPr>
    <w:rPr>
      <w:rFonts w:ascii="Arial" w:hAnsi="Arial"/>
      <w:b/>
      <w:color w:val="4D4D4D"/>
      <w:sz w:val="16"/>
      <w:szCs w:val="22"/>
    </w:rPr>
  </w:style>
  <w:style w:type="paragraph" w:styleId="TOC1">
    <w:name w:val="toc 1"/>
    <w:basedOn w:val="ochacontentheading"/>
    <w:next w:val="Normal"/>
    <w:autoRedefine/>
    <w:uiPriority w:val="39"/>
    <w:unhideWhenUsed/>
    <w:rsid w:val="00B969D1"/>
    <w:pPr>
      <w:spacing w:after="100"/>
    </w:pPr>
  </w:style>
  <w:style w:type="paragraph" w:styleId="TOC2">
    <w:name w:val="toc 2"/>
    <w:basedOn w:val="ochacontentheading2"/>
    <w:next w:val="Normal"/>
    <w:autoRedefine/>
    <w:uiPriority w:val="39"/>
    <w:unhideWhenUsed/>
    <w:rsid w:val="00B969D1"/>
    <w:pPr>
      <w:ind w:left="200"/>
    </w:pPr>
  </w:style>
  <w:style w:type="paragraph" w:styleId="TOC3">
    <w:name w:val="toc 3"/>
    <w:basedOn w:val="ochacontenttext"/>
    <w:next w:val="Normal"/>
    <w:autoRedefine/>
    <w:uiPriority w:val="39"/>
    <w:unhideWhenUsed/>
    <w:rsid w:val="00B969D1"/>
    <w:pPr>
      <w:ind w:left="400"/>
    </w:pPr>
  </w:style>
  <w:style w:type="paragraph" w:customStyle="1" w:styleId="ochatableheader">
    <w:name w:val="ocha_table_header"/>
    <w:next w:val="Normal"/>
    <w:autoRedefine/>
    <w:qFormat/>
    <w:rsid w:val="00ED7B6D"/>
    <w:rPr>
      <w:rFonts w:ascii="Arial" w:hAnsi="Arial"/>
      <w:b/>
      <w:color w:val="393939"/>
    </w:rPr>
  </w:style>
  <w:style w:type="paragraph" w:customStyle="1" w:styleId="ochaheaderdate">
    <w:name w:val="ocha_header_date"/>
    <w:basedOn w:val="ochaheadersubtitle"/>
    <w:qFormat/>
    <w:rsid w:val="00033B70"/>
    <w:rPr>
      <w:i/>
      <w:sz w:val="20"/>
      <w:szCs w:val="26"/>
    </w:rPr>
  </w:style>
  <w:style w:type="paragraph" w:customStyle="1" w:styleId="ochabignumber">
    <w:name w:val="ocha_big_number"/>
    <w:basedOn w:val="Normal"/>
    <w:qFormat/>
    <w:rsid w:val="000B1DDF"/>
    <w:pPr>
      <w:spacing w:after="0"/>
    </w:pPr>
    <w:rPr>
      <w:rFonts w:cs="Arial"/>
      <w:b/>
      <w:caps/>
      <w:color w:val="418FDE"/>
      <w:sz w:val="48"/>
      <w:szCs w:val="32"/>
    </w:rPr>
  </w:style>
  <w:style w:type="paragraph" w:customStyle="1" w:styleId="ochabignumerinbox">
    <w:name w:val="ocha_big_numer_in_box"/>
    <w:basedOn w:val="ochabignumber"/>
    <w:next w:val="ochacontenttext"/>
    <w:qFormat/>
    <w:rsid w:val="001A353E"/>
    <w:pPr>
      <w:framePr w:hSpace="181" w:wrap="around" w:vAnchor="text" w:hAnchor="margin" w:xAlign="right" w:y="37"/>
      <w:spacing w:line="276" w:lineRule="auto"/>
      <w:suppressOverlap/>
      <w:jc w:val="center"/>
    </w:pPr>
    <w:rPr>
      <w:szCs w:val="36"/>
    </w:rPr>
  </w:style>
  <w:style w:type="character" w:styleId="UnresolvedMention">
    <w:name w:val="Unresolved Mention"/>
    <w:uiPriority w:val="99"/>
    <w:semiHidden/>
    <w:unhideWhenUsed/>
    <w:rsid w:val="00E576C3"/>
    <w:rPr>
      <w:rFonts w:ascii="Arial" w:hAnsi="Arial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71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gnild\Downloads\2018_ocha_generic_word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06043E801ECD41A66A5AFD31B86233" ma:contentTypeVersion="1" ma:contentTypeDescription="Create a new document." ma:contentTypeScope="" ma:versionID="8277a6751fb7427863cb8b8f4a36d6dd">
  <xsd:schema xmlns:xsd="http://www.w3.org/2001/XMLSchema" xmlns:p="http://schemas.microsoft.com/office/2006/metadata/properties" xmlns:ns2="f154b4d9-7ec7-4b5e-b168-732fe2c0b380" targetNamespace="http://schemas.microsoft.com/office/2006/metadata/properties" ma:root="true" ma:fieldsID="dceaf74c50957cb5f3826a017a378c41" ns2:_="">
    <xsd:import namespace="f154b4d9-7ec7-4b5e-b168-732fe2c0b380"/>
    <xsd:element name="properties">
      <xsd:complexType>
        <xsd:sequence>
          <xsd:element name="documentManagement">
            <xsd:complexType>
              <xsd:all>
                <xsd:element ref="ns2:Content_x0020_Type_x0020_Group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f154b4d9-7ec7-4b5e-b168-732fe2c0b380" elementFormDefault="qualified">
    <xsd:import namespace="http://schemas.microsoft.com/office/2006/documentManagement/types"/>
    <xsd:element name="Content_x0020_Type_x0020_Group" ma:index="8" nillable="true" ma:displayName="Content Type Group" ma:list="{412b606c-95d6-4214-b204-4aaaf20d7163}" ma:internalName="Content_x0020_Type_x0020_Group" ma:showField="Title" ma:web="f154b4d9-7ec7-4b5e-b168-732fe2c0b380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F11F94-8767-486F-A389-449AAD4BF8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5C8AD3-BF6F-467B-BA47-18C304C6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54b4d9-7ec7-4b5e-b168-732fe2c0b380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8BDDF02-CE22-4B38-87FE-BCC3E804C1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2018_ocha_generic_word (2)</Template>
  <TotalTime>63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Nations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VOGNILD</dc:creator>
  <cp:keywords/>
  <dc:description/>
  <cp:lastModifiedBy>Eva Vognild</cp:lastModifiedBy>
  <cp:revision>24</cp:revision>
  <cp:lastPrinted>2018-11-15T16:03:00Z</cp:lastPrinted>
  <dcterms:created xsi:type="dcterms:W3CDTF">2022-10-26T07:18:00Z</dcterms:created>
  <dcterms:modified xsi:type="dcterms:W3CDTF">2025-05-16T10:17:00Z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0x010100E006043E801ECD41A66A5AFD31B86233</vt:lpwstr>
  </property>
  <property fmtid="{D5CDD505-2E9C-101B-9397-08002B2CF9AE}" pid="3" name="Content Type Group">
    <vt:lpwstr>8</vt:lpwstr>
  </property>
</Properties>
</file>